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Ind w:w="-5" w:type="dxa"/>
        <w:tblLayout w:type="fixed"/>
        <w:tblCellMar>
          <w:left w:w="0" w:type="dxa"/>
          <w:right w:w="0" w:type="dxa"/>
        </w:tblCellMar>
        <w:tblLook w:val="04A0" w:firstRow="1" w:lastRow="0" w:firstColumn="1" w:lastColumn="0" w:noHBand="0" w:noVBand="1"/>
      </w:tblPr>
      <w:tblGrid>
        <w:gridCol w:w="1206"/>
        <w:gridCol w:w="2627"/>
        <w:gridCol w:w="3260"/>
        <w:gridCol w:w="4247"/>
      </w:tblGrid>
      <w:tr w:rsidR="00574C50" w:rsidRPr="00FA141B" w14:paraId="5A4042FB" w14:textId="77777777" w:rsidTr="00242FE9">
        <w:trPr>
          <w:trHeight w:val="260"/>
        </w:trPr>
        <w:tc>
          <w:tcPr>
            <w:tcW w:w="1206" w:type="dxa"/>
          </w:tcPr>
          <w:p w14:paraId="22EAA3A7" w14:textId="0414DE00" w:rsidR="000B65A5" w:rsidRPr="00E53BB2" w:rsidRDefault="000B65A5" w:rsidP="00E53BB2">
            <w:pPr>
              <w:ind w:left="360"/>
              <w:rPr>
                <w:lang w:val="en-AU"/>
              </w:rPr>
            </w:pPr>
            <w:bookmarkStart w:id="0" w:name="_Hlk148040218"/>
            <w:bookmarkEnd w:id="0"/>
          </w:p>
        </w:tc>
        <w:tc>
          <w:tcPr>
            <w:tcW w:w="2627" w:type="dxa"/>
          </w:tcPr>
          <w:p w14:paraId="1E95065A" w14:textId="77777777" w:rsidR="000B65A5" w:rsidRPr="00FA141B" w:rsidRDefault="000B65A5" w:rsidP="000B65A5">
            <w:pPr>
              <w:rPr>
                <w:lang w:val="en-AU"/>
              </w:rPr>
            </w:pPr>
          </w:p>
        </w:tc>
        <w:tc>
          <w:tcPr>
            <w:tcW w:w="7507" w:type="dxa"/>
            <w:gridSpan w:val="2"/>
          </w:tcPr>
          <w:p w14:paraId="56216583" w14:textId="77777777" w:rsidR="000B65A5" w:rsidRPr="00FA141B" w:rsidRDefault="000B65A5" w:rsidP="000B65A5">
            <w:pPr>
              <w:rPr>
                <w:color w:val="FFFFFF" w:themeColor="background1"/>
                <w:highlight w:val="yellow"/>
                <w:lang w:val="en-AU"/>
              </w:rPr>
            </w:pPr>
          </w:p>
        </w:tc>
      </w:tr>
      <w:tr w:rsidR="0084662D" w:rsidRPr="00FA141B" w14:paraId="3299D086" w14:textId="77777777" w:rsidTr="00242FE9">
        <w:trPr>
          <w:trHeight w:val="3955"/>
        </w:trPr>
        <w:tc>
          <w:tcPr>
            <w:tcW w:w="1206" w:type="dxa"/>
          </w:tcPr>
          <w:p w14:paraId="6E5682B4" w14:textId="1D2A8170" w:rsidR="0084662D" w:rsidRPr="00FA141B" w:rsidRDefault="0084662D" w:rsidP="008D1681">
            <w:pPr>
              <w:rPr>
                <w:lang w:val="en-AU"/>
              </w:rPr>
            </w:pPr>
          </w:p>
        </w:tc>
        <w:tc>
          <w:tcPr>
            <w:tcW w:w="2627" w:type="dxa"/>
          </w:tcPr>
          <w:p w14:paraId="19FAD7E0" w14:textId="7B7A8FD0" w:rsidR="0084662D" w:rsidRPr="00FA141B" w:rsidRDefault="0084662D" w:rsidP="001901D4">
            <w:pPr>
              <w:pStyle w:val="TOC1"/>
              <w:ind w:left="291" w:hanging="283"/>
              <w:rPr>
                <w:rFonts w:eastAsiaTheme="minorEastAsia"/>
                <w:noProof/>
                <w:lang w:val="en-AU"/>
              </w:rPr>
            </w:pPr>
            <w:r w:rsidRPr="00FA141B">
              <w:rPr>
                <w:b/>
                <w:bCs/>
                <w:lang w:val="en-AU"/>
              </w:rPr>
              <w:t>SS Peter &amp; Pauls</w:t>
            </w:r>
            <w:r w:rsidRPr="00FA141B">
              <w:rPr>
                <w:lang w:val="en-AU"/>
              </w:rPr>
              <w:br/>
            </w:r>
            <w:r w:rsidRPr="00FA141B">
              <w:rPr>
                <w:rFonts w:eastAsiaTheme="minorEastAsia"/>
                <w:noProof/>
                <w:lang w:val="en-AU"/>
              </w:rPr>
              <w:t>701 Fisken St</w:t>
            </w:r>
            <w:r w:rsidRPr="00FA141B">
              <w:rPr>
                <w:rFonts w:eastAsiaTheme="minorEastAsia"/>
                <w:noProof/>
                <w:lang w:val="en-AU"/>
              </w:rPr>
              <w:br/>
              <w:t>Buninyong 3357</w:t>
            </w:r>
          </w:p>
          <w:p w14:paraId="2E918CE8" w14:textId="77777777" w:rsidR="0084662D" w:rsidRPr="00FA141B" w:rsidRDefault="0084662D" w:rsidP="001901D4">
            <w:pPr>
              <w:pStyle w:val="TOC1"/>
              <w:ind w:left="291" w:hanging="283"/>
              <w:rPr>
                <w:lang w:val="en-AU"/>
              </w:rPr>
            </w:pPr>
            <w:r w:rsidRPr="00FA141B">
              <w:rPr>
                <w:b/>
                <w:bCs/>
                <w:lang w:val="en-AU"/>
              </w:rPr>
              <w:t>St Alipius</w:t>
            </w:r>
            <w:r w:rsidRPr="00FA141B">
              <w:rPr>
                <w:lang w:val="en-AU"/>
              </w:rPr>
              <w:br/>
              <w:t>82 Victoria St</w:t>
            </w:r>
            <w:r w:rsidRPr="00FA141B">
              <w:rPr>
                <w:lang w:val="en-AU"/>
              </w:rPr>
              <w:br/>
              <w:t>Ballarat east 3350</w:t>
            </w:r>
          </w:p>
          <w:p w14:paraId="28F35D76" w14:textId="632F6560" w:rsidR="0084662D" w:rsidRPr="00FA141B" w:rsidRDefault="0084662D" w:rsidP="00F33E5B">
            <w:pPr>
              <w:pStyle w:val="TOC1"/>
              <w:spacing w:after="0"/>
              <w:ind w:left="290" w:hanging="284"/>
              <w:rPr>
                <w:lang w:val="en-AU"/>
              </w:rPr>
            </w:pPr>
            <w:r w:rsidRPr="00FA141B">
              <w:rPr>
                <w:b/>
                <w:bCs/>
                <w:lang w:val="en-AU"/>
              </w:rPr>
              <w:t>Parish office</w:t>
            </w:r>
            <w:r w:rsidRPr="00FA141B">
              <w:rPr>
                <w:lang w:val="en-AU"/>
              </w:rPr>
              <w:br/>
              <w:t>84 Victoria St</w:t>
            </w:r>
            <w:r w:rsidRPr="00FA141B">
              <w:rPr>
                <w:lang w:val="en-AU"/>
              </w:rPr>
              <w:br/>
              <w:t xml:space="preserve">Ballarat East 3350 </w:t>
            </w:r>
            <w:r w:rsidR="00507F34" w:rsidRPr="00FA141B">
              <w:rPr>
                <w:lang w:val="en-AU"/>
              </w:rPr>
              <w:br/>
              <w:t>Ph 5332 6611</w:t>
            </w:r>
            <w:r w:rsidR="00F33E5B" w:rsidRPr="00FA141B">
              <w:rPr>
                <w:lang w:val="en-AU"/>
              </w:rPr>
              <w:br/>
            </w:r>
            <w:r w:rsidR="001F7FCF" w:rsidRPr="00FA141B">
              <w:rPr>
                <w:lang w:val="en-AU"/>
              </w:rPr>
              <w:t>O</w:t>
            </w:r>
            <w:r w:rsidR="00F33E5B" w:rsidRPr="00FA141B">
              <w:rPr>
                <w:lang w:val="en-AU"/>
              </w:rPr>
              <w:t>pen Tue</w:t>
            </w:r>
            <w:r w:rsidR="007655F8" w:rsidRPr="00FA141B">
              <w:rPr>
                <w:lang w:val="en-AU"/>
              </w:rPr>
              <w:t xml:space="preserve"> – F</w:t>
            </w:r>
            <w:r w:rsidR="00F33E5B" w:rsidRPr="00FA141B">
              <w:rPr>
                <w:lang w:val="en-AU"/>
              </w:rPr>
              <w:t>ri</w:t>
            </w:r>
            <w:r w:rsidR="00F33E5B" w:rsidRPr="00FA141B">
              <w:rPr>
                <w:lang w:val="en-AU"/>
              </w:rPr>
              <w:br/>
            </w:r>
            <w:r w:rsidR="006C5951" w:rsidRPr="00FA141B">
              <w:rPr>
                <w:lang w:val="en-AU"/>
              </w:rPr>
              <w:t>9</w:t>
            </w:r>
            <w:r w:rsidR="00450E84" w:rsidRPr="00FA141B">
              <w:rPr>
                <w:lang w:val="en-AU"/>
              </w:rPr>
              <w:t>:</w:t>
            </w:r>
            <w:r w:rsidR="00F33E5B" w:rsidRPr="00FA141B">
              <w:rPr>
                <w:lang w:val="en-AU"/>
              </w:rPr>
              <w:t>00 AM – 1</w:t>
            </w:r>
            <w:r w:rsidR="006C5951" w:rsidRPr="00FA141B">
              <w:rPr>
                <w:lang w:val="en-AU"/>
              </w:rPr>
              <w:t>2</w:t>
            </w:r>
            <w:r w:rsidR="00450E84" w:rsidRPr="00FA141B">
              <w:rPr>
                <w:lang w:val="en-AU"/>
              </w:rPr>
              <w:t>:</w:t>
            </w:r>
            <w:r w:rsidR="00F33E5B" w:rsidRPr="00FA141B">
              <w:rPr>
                <w:lang w:val="en-AU"/>
              </w:rPr>
              <w:t xml:space="preserve">00 </w:t>
            </w:r>
            <w:r w:rsidR="006C5951" w:rsidRPr="00FA141B">
              <w:rPr>
                <w:lang w:val="en-AU"/>
              </w:rPr>
              <w:t>PM</w:t>
            </w:r>
          </w:p>
        </w:tc>
        <w:tc>
          <w:tcPr>
            <w:tcW w:w="7507" w:type="dxa"/>
            <w:gridSpan w:val="2"/>
            <w:vMerge w:val="restart"/>
          </w:tcPr>
          <w:p w14:paraId="0D70BFE1" w14:textId="2F115366" w:rsidR="0084662D" w:rsidRPr="00FA141B" w:rsidRDefault="00483DED" w:rsidP="006B3CD9">
            <w:pPr>
              <w:pStyle w:val="IssueInfo"/>
              <w:ind w:right="426"/>
              <w:jc w:val="right"/>
              <w:rPr>
                <w:color w:val="FFFFFF" w:themeColor="background2"/>
                <w:sz w:val="36"/>
                <w:szCs w:val="36"/>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pPr>
            <w:r>
              <w:rPr>
                <w:color w:val="FFFFFF" w:themeColor="background2"/>
                <w:sz w:val="40"/>
                <w:szCs w:val="40"/>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t>13</w:t>
            </w:r>
            <w:r w:rsidR="00DF1F7E" w:rsidRPr="00DF1F7E">
              <w:rPr>
                <w:color w:val="FFFFFF" w:themeColor="background2"/>
                <w:sz w:val="40"/>
                <w:szCs w:val="40"/>
                <w:vertAlign w:val="superscript"/>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t>th</w:t>
            </w:r>
            <w:r w:rsidR="009A2515">
              <w:rPr>
                <w:color w:val="FFFFFF" w:themeColor="background2"/>
                <w:sz w:val="40"/>
                <w:szCs w:val="40"/>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t xml:space="preserve"> </w:t>
            </w:r>
            <w:r w:rsidR="005D0AB4">
              <w:rPr>
                <w:color w:val="FFFFFF" w:themeColor="background2"/>
                <w:sz w:val="40"/>
                <w:szCs w:val="40"/>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t>October</w:t>
            </w:r>
            <w:r w:rsidR="00E168F3">
              <w:rPr>
                <w:color w:val="FFFFFF" w:themeColor="background2"/>
                <w:sz w:val="40"/>
                <w:szCs w:val="40"/>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t xml:space="preserve"> </w:t>
            </w:r>
            <w:r w:rsidR="0084662D" w:rsidRPr="00FA141B">
              <w:rPr>
                <w:color w:val="FFFFFF" w:themeColor="background2"/>
                <w:sz w:val="40"/>
                <w:szCs w:val="40"/>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t>202</w:t>
            </w:r>
            <w:r w:rsidR="0081412B" w:rsidRPr="00FA141B">
              <w:rPr>
                <w:color w:val="FFFFFF" w:themeColor="background2"/>
                <w:sz w:val="40"/>
                <w:szCs w:val="40"/>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t>4</w:t>
            </w:r>
            <w:r w:rsidR="0084662D" w:rsidRPr="00FA141B">
              <w:rPr>
                <w:color w:val="FFFFFF" w:themeColor="background2"/>
                <w:sz w:val="36"/>
                <w:szCs w:val="36"/>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t xml:space="preserve"> </w:t>
            </w:r>
          </w:p>
          <w:p w14:paraId="4D675386" w14:textId="3EEAA66F" w:rsidR="0084662D" w:rsidRDefault="00DD145A" w:rsidP="006D496C">
            <w:pPr>
              <w:pStyle w:val="IssueInfo"/>
              <w:ind w:left="-132" w:right="426"/>
              <w:jc w:val="right"/>
              <w:rPr>
                <w:color w:val="FFFFFF" w:themeColor="background2"/>
                <w:sz w:val="36"/>
                <w:szCs w:val="36"/>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pPr>
            <w:r>
              <w:rPr>
                <w:color w:val="FFFFFF" w:themeColor="background1"/>
                <w:sz w:val="36"/>
                <w:szCs w:val="36"/>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t xml:space="preserve">Twenty </w:t>
            </w:r>
            <w:r w:rsidR="00483DED">
              <w:rPr>
                <w:color w:val="FFFFFF" w:themeColor="background1"/>
                <w:sz w:val="36"/>
                <w:szCs w:val="36"/>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t>Eighth</w:t>
            </w:r>
            <w:r w:rsidR="004A713B" w:rsidRPr="00BE18C5">
              <w:rPr>
                <w:color w:val="FF0000"/>
                <w:sz w:val="36"/>
                <w:szCs w:val="36"/>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t xml:space="preserve"> </w:t>
            </w:r>
            <w:r w:rsidR="004A713B">
              <w:rPr>
                <w:color w:val="FFFFFF" w:themeColor="background2"/>
                <w:sz w:val="36"/>
                <w:szCs w:val="36"/>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t>Sunday in Ordinary Time</w:t>
            </w:r>
          </w:p>
          <w:p w14:paraId="1B554DE3" w14:textId="44589AEB" w:rsidR="0084662D" w:rsidRPr="00770E69" w:rsidRDefault="00983C57" w:rsidP="007E0F18">
            <w:pPr>
              <w:pStyle w:val="IssueInfo"/>
              <w:ind w:left="-132" w:right="426"/>
              <w:jc w:val="right"/>
              <w:rPr>
                <w:sz w:val="36"/>
                <w:szCs w:val="36"/>
                <w:highlight w:val="yellow"/>
                <w:lang w:val="en-AU"/>
              </w:rPr>
            </w:pPr>
            <w:r w:rsidRPr="00983C57">
              <w:rPr>
                <w:color w:val="FFFFFF" w:themeColor="background1"/>
                <w:sz w:val="28"/>
                <w:szCs w:val="36"/>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t>‘Go and sell whatever you have and come follow me</w:t>
            </w:r>
            <w:r w:rsidR="005D0AB4" w:rsidRPr="00983C57">
              <w:rPr>
                <w:color w:val="FFFFFF" w:themeColor="background1"/>
                <w:sz w:val="28"/>
                <w:szCs w:val="36"/>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t>.’</w:t>
            </w:r>
          </w:p>
        </w:tc>
      </w:tr>
      <w:tr w:rsidR="00322DF0" w:rsidRPr="00FA141B" w14:paraId="71C3D45F" w14:textId="77777777" w:rsidTr="00242FE9">
        <w:trPr>
          <w:trHeight w:val="1278"/>
        </w:trPr>
        <w:tc>
          <w:tcPr>
            <w:tcW w:w="3833" w:type="dxa"/>
            <w:gridSpan w:val="2"/>
            <w:vAlign w:val="center"/>
          </w:tcPr>
          <w:p w14:paraId="0ED77131" w14:textId="697E3F3E" w:rsidR="00322DF0" w:rsidRPr="00FA141B" w:rsidRDefault="00E53BB2" w:rsidP="009E6E6E">
            <w:pPr>
              <w:pStyle w:val="BodyText1"/>
              <w:ind w:right="141"/>
              <w:rPr>
                <w:color w:val="0563C1" w:themeColor="hyperlink"/>
                <w:sz w:val="16"/>
                <w:szCs w:val="16"/>
                <w:u w:val="single"/>
              </w:rPr>
            </w:pPr>
            <w:r w:rsidRPr="00FA141B">
              <w:rPr>
                <w:noProof/>
                <w:highlight w:val="yellow"/>
                <w:lang w:eastAsia="en-AU"/>
              </w:rPr>
              <mc:AlternateContent>
                <mc:Choice Requires="wps">
                  <w:drawing>
                    <wp:anchor distT="45720" distB="45720" distL="114300" distR="114300" simplePos="0" relativeHeight="251651584" behindDoc="0" locked="0" layoutInCell="1" allowOverlap="1" wp14:anchorId="5764D4B0" wp14:editId="0428152A">
                      <wp:simplePos x="0" y="0"/>
                      <wp:positionH relativeFrom="column">
                        <wp:posOffset>-26035</wp:posOffset>
                      </wp:positionH>
                      <wp:positionV relativeFrom="paragraph">
                        <wp:posOffset>1270</wp:posOffset>
                      </wp:positionV>
                      <wp:extent cx="3295650" cy="1404620"/>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04620"/>
                              </a:xfrm>
                              <a:prstGeom prst="rect">
                                <a:avLst/>
                              </a:prstGeom>
                              <a:noFill/>
                              <a:ln w="9525">
                                <a:noFill/>
                                <a:miter lim="800000"/>
                                <a:headEnd/>
                                <a:tailEnd/>
                              </a:ln>
                            </wps:spPr>
                            <wps:txbx>
                              <w:txbxContent>
                                <w:p w14:paraId="58EAFE77" w14:textId="1035EB2A" w:rsidR="009E6E6E" w:rsidRPr="009E6E6E" w:rsidRDefault="00223A13" w:rsidP="009E6E6E">
                                  <w:pPr>
                                    <w:pStyle w:val="BodyText1"/>
                                    <w:spacing w:before="60"/>
                                    <w:ind w:right="142"/>
                                    <w:rPr>
                                      <w:sz w:val="22"/>
                                      <w:szCs w:val="22"/>
                                    </w:rPr>
                                  </w:pPr>
                                  <w:r>
                                    <w:fldChar w:fldCharType="begin"/>
                                  </w:r>
                                  <w:r>
                                    <w:instrText xml:space="preserve"> HYPERLINK "mailto:ballarateast@ballarat.catholic.org.au" </w:instrText>
                                  </w:r>
                                  <w:r>
                                    <w:fldChar w:fldCharType="separate"/>
                                  </w:r>
                                  <w:r w:rsidR="009E6E6E" w:rsidRPr="009E6E6E">
                                    <w:rPr>
                                      <w:rStyle w:val="Hyperlink"/>
                                      <w:sz w:val="22"/>
                                      <w:szCs w:val="22"/>
                                    </w:rPr>
                                    <w:t>ballarateast@ballarat.catholic.org.au</w:t>
                                  </w:r>
                                  <w:r>
                                    <w:rPr>
                                      <w:rStyle w:val="Hyperlink"/>
                                      <w:sz w:val="22"/>
                                      <w:szCs w:val="22"/>
                                    </w:rPr>
                                    <w:fldChar w:fldCharType="end"/>
                                  </w:r>
                                </w:p>
                                <w:p w14:paraId="60FCF423" w14:textId="15AC5B44" w:rsidR="009E6E6E" w:rsidRPr="009E6E6E" w:rsidRDefault="00A64528" w:rsidP="009E6E6E">
                                  <w:pPr>
                                    <w:rPr>
                                      <w:sz w:val="22"/>
                                      <w:szCs w:val="22"/>
                                    </w:rPr>
                                  </w:pPr>
                                  <w:hyperlink r:id="rId11" w:history="1">
                                    <w:r w:rsidR="009E6E6E" w:rsidRPr="009E6E6E">
                                      <w:rPr>
                                        <w:rStyle w:val="Hyperlink"/>
                                        <w:rFonts w:cstheme="majorHAnsi"/>
                                        <w:sz w:val="22"/>
                                        <w:szCs w:val="22"/>
                                      </w:rPr>
                                      <w:t>www.ballarat.catholic.org.au/parish/ballarat-east/</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764D4B0" id="_x0000_t202" coordsize="21600,21600" o:spt="202" path="m,l,21600r21600,l21600,xe">
                      <v:stroke joinstyle="miter"/>
                      <v:path gradientshapeok="t" o:connecttype="rect"/>
                    </v:shapetype>
                    <v:shape id="Text Box 2" o:spid="_x0000_s1026" type="#_x0000_t202" style="position:absolute;margin-left:-2.05pt;margin-top:.1pt;width:259.5pt;height:110.6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" filled="f" stroked="f">
                      <v:textbox style="mso-fit-shape-to-text:t">
                        <w:txbxContent>
                          <w:p w14:paraId="58EAFE77" w14:textId="1035EB2A" w:rsidR="009E6E6E" w:rsidRPr="009E6E6E" w:rsidRDefault="00223A13" w:rsidP="009E6E6E">
                            <w:pPr>
                              <w:pStyle w:val="BodyText1"/>
                              <w:spacing w:before="60"/>
                              <w:ind w:right="142"/>
                              <w:rPr>
                                <w:sz w:val="22"/>
                                <w:szCs w:val="22"/>
                              </w:rPr>
                            </w:pPr>
                            <w:r>
                              <w:fldChar w:fldCharType="begin"/>
                            </w:r>
                            <w:r>
                              <w:instrText xml:space="preserve"> HYPERLINK "mailto:ballarateast@ballarat.catholic.org.au" </w:instrText>
                            </w:r>
                            <w:r>
                              <w:fldChar w:fldCharType="separate"/>
                            </w:r>
                            <w:r w:rsidR="009E6E6E" w:rsidRPr="009E6E6E">
                              <w:rPr>
                                <w:rStyle w:val="Hyperlink"/>
                                <w:sz w:val="22"/>
                                <w:szCs w:val="22"/>
                              </w:rPr>
                              <w:t>ballarateast@ballarat.catholic.org.au</w:t>
                            </w:r>
                            <w:r>
                              <w:rPr>
                                <w:rStyle w:val="Hyperlink"/>
                                <w:sz w:val="22"/>
                                <w:szCs w:val="22"/>
                              </w:rPr>
                              <w:fldChar w:fldCharType="end"/>
                            </w:r>
                          </w:p>
                          <w:p w14:paraId="60FCF423" w14:textId="15AC5B44" w:rsidR="009E6E6E" w:rsidRPr="009E6E6E" w:rsidRDefault="00551B01" w:rsidP="009E6E6E">
                            <w:pPr>
                              <w:rPr>
                                <w:sz w:val="22"/>
                                <w:szCs w:val="22"/>
                              </w:rPr>
                            </w:pPr>
                            <w:hyperlink r:id="rId12" w:history="1">
                              <w:r w:rsidR="009E6E6E" w:rsidRPr="009E6E6E">
                                <w:rPr>
                                  <w:rStyle w:val="Hyperlink"/>
                                  <w:rFonts w:cstheme="majorHAnsi"/>
                                  <w:sz w:val="22"/>
                                  <w:szCs w:val="22"/>
                                </w:rPr>
                                <w:t>www.ballarat.catholic.org.au/parish/ballarat-east/</w:t>
                              </w:r>
                            </w:hyperlink>
                          </w:p>
                        </w:txbxContent>
                      </v:textbox>
                    </v:shape>
                  </w:pict>
                </mc:Fallback>
              </mc:AlternateContent>
            </w:r>
          </w:p>
        </w:tc>
        <w:tc>
          <w:tcPr>
            <w:tcW w:w="7507" w:type="dxa"/>
            <w:gridSpan w:val="2"/>
            <w:vMerge/>
          </w:tcPr>
          <w:p w14:paraId="7A1E26CF" w14:textId="77777777" w:rsidR="00322DF0" w:rsidRPr="00FA141B" w:rsidRDefault="00322DF0" w:rsidP="006B3CD9">
            <w:pPr>
              <w:pStyle w:val="IssueInfo"/>
              <w:ind w:right="426"/>
              <w:jc w:val="right"/>
              <w:rPr>
                <w:color w:val="FFFFFF" w:themeColor="background2"/>
                <w:sz w:val="40"/>
                <w:szCs w:val="40"/>
                <w:lang w:val="en-AU"/>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pPr>
          </w:p>
        </w:tc>
      </w:tr>
      <w:tr w:rsidR="007A09ED" w:rsidRPr="00FA141B" w14:paraId="363305D0" w14:textId="77777777" w:rsidTr="001C42F8">
        <w:trPr>
          <w:trHeight w:val="731"/>
        </w:trPr>
        <w:tc>
          <w:tcPr>
            <w:tcW w:w="3833" w:type="dxa"/>
            <w:gridSpan w:val="2"/>
            <w:shd w:val="clear" w:color="auto" w:fill="BD1633" w:themeFill="accent1" w:themeFillShade="BF"/>
          </w:tcPr>
          <w:p w14:paraId="5C218713" w14:textId="1B75218A" w:rsidR="007A09ED" w:rsidRPr="00FA141B" w:rsidRDefault="007A09ED" w:rsidP="00597C94">
            <w:pPr>
              <w:pStyle w:val="Masstimesheading"/>
            </w:pPr>
            <w:r w:rsidRPr="00FA141B">
              <w:t>MASS TIMES</w:t>
            </w:r>
          </w:p>
        </w:tc>
        <w:tc>
          <w:tcPr>
            <w:tcW w:w="3260" w:type="dxa"/>
            <w:vMerge w:val="restart"/>
          </w:tcPr>
          <w:p w14:paraId="55BB18D8" w14:textId="3E54FC90" w:rsidR="007A09ED" w:rsidRDefault="007A09ED" w:rsidP="00597C94">
            <w:pPr>
              <w:pStyle w:val="Heading2"/>
            </w:pPr>
            <w:bookmarkStart w:id="1" w:name="_Toc7212994"/>
            <w:r w:rsidRPr="00FA141B">
              <w:t xml:space="preserve">we </w:t>
            </w:r>
            <w:bookmarkEnd w:id="1"/>
            <w:r w:rsidRPr="00FA141B">
              <w:t>pray for</w:t>
            </w:r>
          </w:p>
          <w:p w14:paraId="5D69FCFF" w14:textId="77777777" w:rsidR="00C80609" w:rsidRPr="00C80609" w:rsidRDefault="00C80609" w:rsidP="008C17A4">
            <w:pPr>
              <w:rPr>
                <w:lang w:val="en-AU"/>
              </w:rPr>
            </w:pPr>
          </w:p>
          <w:p w14:paraId="2275EA16" w14:textId="1861F744" w:rsidR="00814318" w:rsidRDefault="0081412B" w:rsidP="002D14AC">
            <w:pPr>
              <w:pStyle w:val="BodyText1"/>
              <w:spacing w:after="0"/>
              <w:ind w:left="286" w:right="432"/>
              <w:rPr>
                <w:iCs/>
                <w:szCs w:val="24"/>
              </w:rPr>
            </w:pPr>
            <w:r w:rsidRPr="00617905">
              <w:rPr>
                <w:b/>
                <w:bCs/>
              </w:rPr>
              <w:t>Faithfully departed:</w:t>
            </w:r>
            <w:r w:rsidRPr="00617905">
              <w:t xml:space="preserve"> </w:t>
            </w:r>
            <w:r w:rsidR="00C55631">
              <w:t xml:space="preserve"> Sheila White</w:t>
            </w:r>
          </w:p>
          <w:p w14:paraId="21257F62" w14:textId="1F36A029" w:rsidR="00487D93" w:rsidRPr="00814318" w:rsidRDefault="00487D93" w:rsidP="003A11C5">
            <w:pPr>
              <w:pStyle w:val="BodyText1"/>
              <w:spacing w:after="0"/>
              <w:ind w:right="432"/>
              <w:rPr>
                <w:color w:val="auto"/>
              </w:rPr>
            </w:pPr>
          </w:p>
          <w:p w14:paraId="508E7910" w14:textId="3C8C5C3E" w:rsidR="005B22D4" w:rsidRDefault="0081412B" w:rsidP="00D2373B">
            <w:pPr>
              <w:pStyle w:val="BodyText1"/>
              <w:spacing w:after="0"/>
              <w:ind w:left="286" w:right="432"/>
            </w:pPr>
            <w:r w:rsidRPr="00617905">
              <w:rPr>
                <w:b/>
                <w:bCs/>
              </w:rPr>
              <w:t>Anniversaries:</w:t>
            </w:r>
            <w:r w:rsidRPr="00617905">
              <w:t xml:space="preserve"> </w:t>
            </w:r>
            <w:r w:rsidR="00E228BB">
              <w:t xml:space="preserve"> </w:t>
            </w:r>
            <w:r w:rsidR="00BF6C47">
              <w:t xml:space="preserve">Sandra  Van </w:t>
            </w:r>
            <w:r w:rsidR="00412C30">
              <w:t>–</w:t>
            </w:r>
            <w:r w:rsidR="00BF6C47">
              <w:t xml:space="preserve"> Kempen</w:t>
            </w:r>
            <w:r w:rsidR="00412C30">
              <w:t xml:space="preserve">, Vera </w:t>
            </w:r>
            <w:proofErr w:type="spellStart"/>
            <w:r w:rsidR="00412C30">
              <w:t>Gittings</w:t>
            </w:r>
            <w:proofErr w:type="spellEnd"/>
            <w:r w:rsidR="00C55631">
              <w:t>, Eileen Power</w:t>
            </w:r>
          </w:p>
          <w:p w14:paraId="5F2E0064" w14:textId="77777777" w:rsidR="00D2373B" w:rsidRPr="00D2373B" w:rsidRDefault="00D2373B" w:rsidP="00D2373B">
            <w:pPr>
              <w:pStyle w:val="BodyText1"/>
              <w:spacing w:after="0"/>
              <w:ind w:left="286" w:right="432"/>
            </w:pPr>
          </w:p>
          <w:p w14:paraId="5DD22E9A" w14:textId="3BB75F5E" w:rsidR="00BA3194" w:rsidRDefault="0081412B" w:rsidP="000976DC">
            <w:pPr>
              <w:pStyle w:val="BodyText1"/>
              <w:spacing w:after="120"/>
              <w:ind w:left="286" w:right="432"/>
              <w:rPr>
                <w:color w:val="auto"/>
              </w:rPr>
            </w:pPr>
            <w:r w:rsidRPr="00617905">
              <w:rPr>
                <w:b/>
                <w:bCs/>
              </w:rPr>
              <w:t>Unwell:</w:t>
            </w:r>
            <w:r w:rsidR="007748A7">
              <w:rPr>
                <w:b/>
                <w:bCs/>
              </w:rPr>
              <w:t xml:space="preserve"> </w:t>
            </w:r>
            <w:bookmarkStart w:id="2" w:name="_Hlk109334289"/>
            <w:r w:rsidR="008B207B" w:rsidRPr="005B22D4">
              <w:rPr>
                <w:color w:val="auto"/>
              </w:rPr>
              <w:t>Socorro De Chavez</w:t>
            </w:r>
            <w:bookmarkEnd w:id="2"/>
            <w:r w:rsidR="00C82CC1">
              <w:rPr>
                <w:color w:val="auto"/>
              </w:rPr>
              <w:t>, Peter McLachlan, Sarah McLachlan, Carole Simmons</w:t>
            </w:r>
            <w:r w:rsidR="00983C57">
              <w:rPr>
                <w:color w:val="auto"/>
              </w:rPr>
              <w:t xml:space="preserve">, Kevin Cummins </w:t>
            </w:r>
          </w:p>
          <w:p w14:paraId="6E006FA8" w14:textId="77777777" w:rsidR="000976DC" w:rsidRPr="000976DC" w:rsidRDefault="000976DC" w:rsidP="000976DC">
            <w:pPr>
              <w:pStyle w:val="BodyText1"/>
              <w:spacing w:after="120"/>
              <w:ind w:left="286" w:right="432"/>
              <w:rPr>
                <w:color w:val="auto"/>
              </w:rPr>
            </w:pPr>
          </w:p>
          <w:p w14:paraId="2FAE7487" w14:textId="2A9629E6" w:rsidR="006D2267" w:rsidRPr="00FA141B" w:rsidRDefault="006D2267" w:rsidP="00597C94">
            <w:pPr>
              <w:pStyle w:val="Heading2"/>
            </w:pPr>
            <w:r w:rsidRPr="00FA141B">
              <w:t>Parish Team</w:t>
            </w:r>
          </w:p>
          <w:p w14:paraId="52219694" w14:textId="6182005B" w:rsidR="006D2267" w:rsidRPr="00FA141B" w:rsidRDefault="006D2267" w:rsidP="006D2267">
            <w:pPr>
              <w:pStyle w:val="Logo"/>
              <w:spacing w:before="0" w:line="240" w:lineRule="auto"/>
              <w:ind w:left="286" w:right="135"/>
              <w:rPr>
                <w:b/>
                <w:bCs/>
                <w:lang w:val="en-AU"/>
              </w:rPr>
            </w:pPr>
            <w:r w:rsidRPr="00FA141B">
              <w:rPr>
                <w:b/>
                <w:bCs/>
                <w:lang w:val="en-AU"/>
              </w:rPr>
              <w:t xml:space="preserve">Parish </w:t>
            </w:r>
            <w:r w:rsidR="00C25E71" w:rsidRPr="00FA141B">
              <w:rPr>
                <w:b/>
                <w:bCs/>
                <w:lang w:val="en-AU"/>
              </w:rPr>
              <w:t>Priest</w:t>
            </w:r>
          </w:p>
          <w:p w14:paraId="6D9A90B1" w14:textId="09C0595D" w:rsidR="006D2267" w:rsidRPr="00FA141B" w:rsidRDefault="006D2267" w:rsidP="006D2267">
            <w:pPr>
              <w:pStyle w:val="BodyText1"/>
              <w:spacing w:after="180" w:line="240" w:lineRule="auto"/>
              <w:ind w:left="286" w:right="135"/>
            </w:pPr>
            <w:r w:rsidRPr="00FA141B">
              <w:t xml:space="preserve">Fr </w:t>
            </w:r>
            <w:r w:rsidR="00C25E71" w:rsidRPr="00FA141B">
              <w:t>Justin Driscoll</w:t>
            </w:r>
          </w:p>
          <w:p w14:paraId="5DADC9D7" w14:textId="3F4662B6" w:rsidR="006D2267" w:rsidRPr="00FA141B" w:rsidRDefault="00C25E71" w:rsidP="006D2267">
            <w:pPr>
              <w:pStyle w:val="Logo"/>
              <w:spacing w:before="0" w:line="240" w:lineRule="auto"/>
              <w:ind w:left="286" w:right="135"/>
              <w:rPr>
                <w:b/>
                <w:bCs/>
                <w:lang w:val="en-AU"/>
              </w:rPr>
            </w:pPr>
            <w:r w:rsidRPr="00FA141B">
              <w:rPr>
                <w:b/>
                <w:bCs/>
                <w:lang w:val="en-AU"/>
              </w:rPr>
              <w:t>Assistant</w:t>
            </w:r>
            <w:r w:rsidR="006D2267" w:rsidRPr="00FA141B">
              <w:rPr>
                <w:b/>
                <w:bCs/>
                <w:lang w:val="en-AU"/>
              </w:rPr>
              <w:t xml:space="preserve"> Priest</w:t>
            </w:r>
          </w:p>
          <w:p w14:paraId="6F251A8A" w14:textId="3F2A8A87" w:rsidR="006D2267" w:rsidRDefault="006D2267" w:rsidP="006D2267">
            <w:pPr>
              <w:pStyle w:val="BodyText1"/>
              <w:spacing w:after="180" w:line="240" w:lineRule="auto"/>
              <w:ind w:left="286" w:right="135"/>
            </w:pPr>
            <w:r w:rsidRPr="00FA141B">
              <w:t xml:space="preserve">Fr </w:t>
            </w:r>
            <w:r w:rsidR="00C25E71" w:rsidRPr="00FA141B">
              <w:t>Matthew Restall</w:t>
            </w:r>
          </w:p>
          <w:p w14:paraId="259A9C42" w14:textId="5652114A" w:rsidR="00823BF3" w:rsidRPr="00823BF3" w:rsidRDefault="00823BF3" w:rsidP="00823BF3">
            <w:pPr>
              <w:pStyle w:val="BodyText1"/>
              <w:spacing w:after="0" w:line="240" w:lineRule="auto"/>
              <w:ind w:right="135"/>
              <w:rPr>
                <w:b/>
                <w:color w:val="4A412B" w:themeColor="accent3" w:themeShade="40"/>
                <w:sz w:val="22"/>
              </w:rPr>
            </w:pPr>
            <w:r>
              <w:rPr>
                <w:b/>
                <w:color w:val="4A412B" w:themeColor="accent3" w:themeShade="40"/>
                <w:sz w:val="22"/>
              </w:rPr>
              <w:t xml:space="preserve">     </w:t>
            </w:r>
            <w:r w:rsidRPr="00823BF3">
              <w:rPr>
                <w:b/>
                <w:color w:val="4A412B" w:themeColor="accent3" w:themeShade="40"/>
                <w:sz w:val="22"/>
              </w:rPr>
              <w:t>Parish Coordinator</w:t>
            </w:r>
          </w:p>
          <w:p w14:paraId="39C1AC56" w14:textId="12D78175" w:rsidR="00823BF3" w:rsidRDefault="00823BF3" w:rsidP="00823BF3">
            <w:pPr>
              <w:pStyle w:val="BodyText1"/>
              <w:spacing w:after="0" w:line="240" w:lineRule="auto"/>
              <w:ind w:left="286" w:right="135"/>
            </w:pPr>
            <w:r w:rsidRPr="00823BF3">
              <w:t>Cathy Prunty</w:t>
            </w:r>
          </w:p>
          <w:p w14:paraId="708E11C9" w14:textId="26EC01B5" w:rsidR="00823BF3" w:rsidRPr="00823BF3" w:rsidRDefault="00823BF3" w:rsidP="00823BF3">
            <w:pPr>
              <w:pStyle w:val="BodyText1"/>
              <w:spacing w:after="0" w:line="240" w:lineRule="auto"/>
              <w:ind w:left="286" w:right="135"/>
            </w:pPr>
          </w:p>
          <w:p w14:paraId="0FD4CCD0" w14:textId="0F70D313" w:rsidR="00823BF3" w:rsidRPr="00823BF3" w:rsidRDefault="00823BF3" w:rsidP="00823BF3">
            <w:pPr>
              <w:pStyle w:val="BodyText1"/>
              <w:spacing w:after="0" w:line="240" w:lineRule="auto"/>
              <w:ind w:right="135"/>
              <w:rPr>
                <w:b/>
                <w:color w:val="4A412B" w:themeColor="accent3" w:themeShade="40"/>
                <w:sz w:val="22"/>
              </w:rPr>
            </w:pPr>
            <w:r>
              <w:t xml:space="preserve">     </w:t>
            </w:r>
            <w:r w:rsidRPr="00823BF3">
              <w:rPr>
                <w:b/>
                <w:color w:val="4A412B" w:themeColor="accent3" w:themeShade="40"/>
                <w:sz w:val="22"/>
              </w:rPr>
              <w:t>Administrative Assistant</w:t>
            </w:r>
          </w:p>
          <w:p w14:paraId="1A9589D0" w14:textId="31D384F0" w:rsidR="00823BF3" w:rsidRDefault="00823BF3" w:rsidP="006D2267">
            <w:pPr>
              <w:pStyle w:val="BodyText1"/>
              <w:spacing w:after="180" w:line="240" w:lineRule="auto"/>
              <w:ind w:left="286" w:right="135"/>
              <w:rPr>
                <w:sz w:val="22"/>
              </w:rPr>
            </w:pPr>
            <w:r w:rsidRPr="00823BF3">
              <w:rPr>
                <w:sz w:val="22"/>
              </w:rPr>
              <w:t>Natalie Shannon</w:t>
            </w:r>
          </w:p>
          <w:p w14:paraId="4DB4C398" w14:textId="724A3FD3" w:rsidR="00823BF3" w:rsidRPr="00823BF3" w:rsidRDefault="00823BF3" w:rsidP="00823BF3">
            <w:pPr>
              <w:pStyle w:val="BodyText1"/>
              <w:spacing w:after="0" w:line="240" w:lineRule="auto"/>
              <w:ind w:left="286" w:right="135"/>
              <w:rPr>
                <w:b/>
                <w:color w:val="4A412B" w:themeColor="accent3" w:themeShade="40"/>
                <w:sz w:val="22"/>
              </w:rPr>
            </w:pPr>
            <w:r w:rsidRPr="00823BF3">
              <w:rPr>
                <w:b/>
                <w:color w:val="4A412B" w:themeColor="accent3" w:themeShade="40"/>
                <w:sz w:val="22"/>
              </w:rPr>
              <w:t>Finance Officer</w:t>
            </w:r>
          </w:p>
          <w:p w14:paraId="362DDCF4" w14:textId="00703E6B" w:rsidR="00823BF3" w:rsidRPr="00823BF3" w:rsidRDefault="00D04655" w:rsidP="006D2267">
            <w:pPr>
              <w:pStyle w:val="BodyText1"/>
              <w:spacing w:after="180" w:line="240" w:lineRule="auto"/>
              <w:ind w:left="286" w:right="135"/>
              <w:rPr>
                <w:color w:val="4A412B" w:themeColor="accent3" w:themeShade="40"/>
              </w:rPr>
            </w:pPr>
            <w:r>
              <w:rPr>
                <w:color w:val="4A412B" w:themeColor="accent3" w:themeShade="40"/>
              </w:rPr>
              <w:t>TBA</w:t>
            </w:r>
          </w:p>
          <w:p w14:paraId="493315C0" w14:textId="2F99939C" w:rsidR="006D2267" w:rsidRPr="00FA141B" w:rsidRDefault="00823BF3" w:rsidP="00823BF3">
            <w:pPr>
              <w:pStyle w:val="Logo"/>
              <w:spacing w:before="0" w:line="240" w:lineRule="auto"/>
              <w:ind w:right="135"/>
              <w:rPr>
                <w:b/>
                <w:bCs/>
                <w:lang w:val="en-AU"/>
              </w:rPr>
            </w:pPr>
            <w:r>
              <w:rPr>
                <w:rFonts w:cstheme="majorHAnsi"/>
                <w:color w:val="212120" w:themeColor="text1"/>
                <w:sz w:val="20"/>
                <w:szCs w:val="20"/>
                <w:lang w:val="en-AU"/>
              </w:rPr>
              <w:t xml:space="preserve">  </w:t>
            </w:r>
            <w:r>
              <w:rPr>
                <w:b/>
                <w:bCs/>
                <w:lang w:val="en-AU"/>
              </w:rPr>
              <w:t xml:space="preserve">  </w:t>
            </w:r>
            <w:r w:rsidR="006D2267" w:rsidRPr="00823BF3">
              <w:rPr>
                <w:b/>
                <w:bCs/>
                <w:lang w:val="en-AU"/>
              </w:rPr>
              <w:t>Child Safety Officer</w:t>
            </w:r>
          </w:p>
          <w:p w14:paraId="05E949FA" w14:textId="77777777" w:rsidR="008F0EAE" w:rsidRDefault="006D2267" w:rsidP="00C14F23">
            <w:pPr>
              <w:pStyle w:val="Quote3"/>
              <w:spacing w:line="240" w:lineRule="auto"/>
              <w:ind w:left="286" w:right="135"/>
              <w:jc w:val="left"/>
              <w:rPr>
                <w:rFonts w:cstheme="majorHAnsi"/>
                <w:color w:val="212120" w:themeColor="text1"/>
                <w:szCs w:val="20"/>
                <w:lang w:val="en-AU"/>
              </w:rPr>
            </w:pPr>
            <w:r w:rsidRPr="00FA141B">
              <w:rPr>
                <w:rFonts w:cstheme="majorHAnsi"/>
                <w:color w:val="212120" w:themeColor="text1"/>
                <w:szCs w:val="20"/>
                <w:lang w:val="en-AU"/>
              </w:rPr>
              <w:t>Emily Clarke</w:t>
            </w:r>
          </w:p>
          <w:p w14:paraId="454D264B" w14:textId="77777777" w:rsidR="00C14F23" w:rsidRDefault="00C14F23" w:rsidP="00C14F23">
            <w:pPr>
              <w:pStyle w:val="Quote3"/>
              <w:spacing w:line="240" w:lineRule="auto"/>
              <w:ind w:left="286" w:right="135"/>
              <w:jc w:val="left"/>
              <w:rPr>
                <w:rFonts w:cstheme="majorHAnsi"/>
                <w:color w:val="212120" w:themeColor="text1"/>
                <w:szCs w:val="20"/>
                <w:lang w:val="en-AU"/>
              </w:rPr>
            </w:pPr>
            <w:r>
              <w:rPr>
                <w:rFonts w:cstheme="majorHAnsi"/>
                <w:color w:val="212120" w:themeColor="text1"/>
                <w:szCs w:val="20"/>
                <w:lang w:val="en-AU"/>
              </w:rPr>
              <w:t>Principal – St. Alipius School</w:t>
            </w:r>
          </w:p>
          <w:p w14:paraId="51E178B6" w14:textId="7D192511" w:rsidR="00C14F23" w:rsidRPr="00FA141B" w:rsidRDefault="00C14F23" w:rsidP="00C14F23">
            <w:pPr>
              <w:pStyle w:val="Quote3"/>
              <w:spacing w:line="240" w:lineRule="auto"/>
              <w:ind w:left="286" w:right="135"/>
              <w:jc w:val="left"/>
              <w:rPr>
                <w:rFonts w:cstheme="majorHAnsi"/>
                <w:color w:val="212120" w:themeColor="text1"/>
                <w:szCs w:val="20"/>
                <w:lang w:val="en-AU"/>
              </w:rPr>
            </w:pPr>
            <w:r>
              <w:rPr>
                <w:rFonts w:cstheme="majorHAnsi"/>
                <w:color w:val="212120" w:themeColor="text1"/>
                <w:szCs w:val="20"/>
                <w:lang w:val="en-AU"/>
              </w:rPr>
              <w:t>Phone: 5331 1816</w:t>
            </w:r>
          </w:p>
        </w:tc>
        <w:tc>
          <w:tcPr>
            <w:tcW w:w="4247" w:type="dxa"/>
            <w:vMerge w:val="restart"/>
            <w:shd w:val="clear" w:color="auto" w:fill="E0D9C9" w:themeFill="accent3" w:themeFillShade="E6"/>
          </w:tcPr>
          <w:p w14:paraId="6BB73FAF" w14:textId="1AE86C9D" w:rsidR="006D2267" w:rsidRPr="00636F68" w:rsidRDefault="001C42F8" w:rsidP="00787B92">
            <w:pPr>
              <w:pStyle w:val="Thankyouheading"/>
              <w:framePr w:wrap="around"/>
            </w:pPr>
            <w:r>
              <w:t xml:space="preserve">  </w:t>
            </w:r>
            <w:r w:rsidR="00200D97">
              <w:t xml:space="preserve"> </w:t>
            </w:r>
            <w:r w:rsidR="006D2267" w:rsidRPr="00636F68">
              <w:t xml:space="preserve">Parish Vision </w:t>
            </w:r>
          </w:p>
          <w:p w14:paraId="0F09B130" w14:textId="1C786F95" w:rsidR="00A42FA0" w:rsidRDefault="006D2267" w:rsidP="00787B92">
            <w:pPr>
              <w:pStyle w:val="Logo"/>
              <w:tabs>
                <w:tab w:val="left" w:pos="3408"/>
              </w:tabs>
              <w:spacing w:before="0"/>
              <w:ind w:left="276" w:right="283"/>
              <w:rPr>
                <w:rFonts w:cstheme="majorHAnsi"/>
                <w:color w:val="212120" w:themeColor="text1"/>
                <w:sz w:val="20"/>
                <w:szCs w:val="20"/>
                <w:lang w:val="en-AU"/>
              </w:rPr>
            </w:pPr>
            <w:r w:rsidRPr="00A42FA0">
              <w:rPr>
                <w:rFonts w:cstheme="majorHAnsi"/>
                <w:color w:val="212120" w:themeColor="text1"/>
                <w:sz w:val="20"/>
                <w:szCs w:val="20"/>
                <w:lang w:val="en-AU"/>
              </w:rPr>
              <w:t xml:space="preserve">The combined communities of St Alipius </w:t>
            </w:r>
            <w:r w:rsidR="0021269B" w:rsidRPr="00A42FA0">
              <w:rPr>
                <w:rFonts w:cstheme="majorHAnsi"/>
                <w:color w:val="212120" w:themeColor="text1"/>
                <w:sz w:val="20"/>
                <w:szCs w:val="20"/>
                <w:lang w:val="en-AU"/>
              </w:rPr>
              <w:t>P</w:t>
            </w:r>
            <w:r w:rsidRPr="00A42FA0">
              <w:rPr>
                <w:rFonts w:cstheme="majorHAnsi"/>
                <w:color w:val="212120" w:themeColor="text1"/>
                <w:sz w:val="20"/>
                <w:szCs w:val="20"/>
                <w:lang w:val="en-AU"/>
              </w:rPr>
              <w:t>arish reach out in the spirit of faith, hope, love, and acceptance, as God calls us to in the gospels.</w:t>
            </w:r>
          </w:p>
          <w:p w14:paraId="535D7282" w14:textId="77777777" w:rsidR="00787B92" w:rsidRPr="00787B92" w:rsidRDefault="00787B92" w:rsidP="00787B92">
            <w:pPr>
              <w:pStyle w:val="BodyText"/>
              <w:rPr>
                <w:lang w:val="en-AU"/>
              </w:rPr>
            </w:pPr>
          </w:p>
          <w:p w14:paraId="289A0C29" w14:textId="66ECEF3D" w:rsidR="006D2267" w:rsidRPr="00636F68" w:rsidRDefault="00A42FA0" w:rsidP="00787B92">
            <w:pPr>
              <w:pStyle w:val="Thankyouheading"/>
              <w:framePr w:wrap="around"/>
            </w:pPr>
            <w:r>
              <w:t xml:space="preserve">   </w:t>
            </w:r>
            <w:r w:rsidR="006D2267" w:rsidRPr="00636F68">
              <w:t xml:space="preserve">PARISH MISSION </w:t>
            </w:r>
          </w:p>
          <w:p w14:paraId="38A155C1" w14:textId="77777777" w:rsidR="00A42FA0" w:rsidRDefault="006D2267" w:rsidP="001C42F8">
            <w:pPr>
              <w:pStyle w:val="Logo"/>
              <w:tabs>
                <w:tab w:val="left" w:pos="3408"/>
              </w:tabs>
              <w:spacing w:before="0"/>
              <w:ind w:left="276" w:right="283"/>
              <w:rPr>
                <w:rFonts w:cstheme="majorHAnsi"/>
                <w:color w:val="212120" w:themeColor="text1"/>
                <w:sz w:val="20"/>
                <w:szCs w:val="20"/>
                <w:lang w:val="en-AU"/>
              </w:rPr>
            </w:pPr>
            <w:r w:rsidRPr="00A42FA0">
              <w:rPr>
                <w:rFonts w:cstheme="majorHAnsi"/>
                <w:color w:val="212120" w:themeColor="text1"/>
                <w:sz w:val="20"/>
                <w:szCs w:val="20"/>
                <w:lang w:val="en-AU"/>
              </w:rPr>
              <w:t xml:space="preserve">Our mission in the Parish of St Alipius is to actively engage and serve our combined communities, embodying the teachings of the Gospel. Strengthened in the spirit of faith, hope, love acceptance and Mercy, we strive to foster a welcoming and inclusive environment. Guided by God’s call to service, we aim to build strong connections, provide spiritual nourishment, promote social justice, and offer support to individuals and families in their journey of faith. Through our dedicated interactions, we seek to deepen our relationships with God, inspire transformation, and make a positive impact in the lives of those we encounter, spreading God’s love and </w:t>
            </w:r>
          </w:p>
          <w:p w14:paraId="2B773811" w14:textId="67ACA52E" w:rsidR="00C25026" w:rsidRDefault="006D2267" w:rsidP="00C25026">
            <w:pPr>
              <w:pStyle w:val="Logo"/>
              <w:tabs>
                <w:tab w:val="left" w:pos="3408"/>
              </w:tabs>
              <w:spacing w:before="0"/>
              <w:ind w:left="276" w:right="283"/>
              <w:rPr>
                <w:szCs w:val="20"/>
                <w:lang w:val="en-AU"/>
              </w:rPr>
            </w:pPr>
            <w:proofErr w:type="gramStart"/>
            <w:r w:rsidRPr="00A42FA0">
              <w:rPr>
                <w:rFonts w:cstheme="majorHAnsi"/>
                <w:color w:val="212120" w:themeColor="text1"/>
                <w:sz w:val="20"/>
                <w:szCs w:val="20"/>
                <w:lang w:val="en-AU"/>
              </w:rPr>
              <w:t>compassion</w:t>
            </w:r>
            <w:proofErr w:type="gramEnd"/>
            <w:r w:rsidRPr="00A42FA0">
              <w:rPr>
                <w:rFonts w:cstheme="majorHAnsi"/>
                <w:color w:val="212120" w:themeColor="text1"/>
                <w:sz w:val="20"/>
                <w:szCs w:val="20"/>
                <w:lang w:val="en-AU"/>
              </w:rPr>
              <w:t xml:space="preserve"> to all.</w:t>
            </w:r>
            <w:r w:rsidR="00A42FA0" w:rsidRPr="00A42FA0">
              <w:rPr>
                <w:szCs w:val="20"/>
                <w:lang w:val="en-AU"/>
              </w:rPr>
              <w:t xml:space="preserve"> </w:t>
            </w:r>
          </w:p>
          <w:p w14:paraId="6549B145" w14:textId="77777777" w:rsidR="005662ED" w:rsidRPr="005662ED" w:rsidRDefault="005662ED" w:rsidP="005662ED">
            <w:pPr>
              <w:pStyle w:val="BodyText"/>
              <w:rPr>
                <w:lang w:val="en-AU"/>
              </w:rPr>
            </w:pPr>
          </w:p>
          <w:p w14:paraId="0AA8285F" w14:textId="64D4C904" w:rsidR="005662ED" w:rsidRPr="005662ED" w:rsidRDefault="008C127B" w:rsidP="005662ED">
            <w:pPr>
              <w:pStyle w:val="BodyText"/>
              <w:jc w:val="center"/>
              <w:rPr>
                <w:lang w:val="en-AU"/>
              </w:rPr>
            </w:pPr>
            <w:r>
              <w:rPr>
                <w:noProof/>
                <w:lang w:val="en-AU" w:eastAsia="en-AU"/>
              </w:rPr>
              <mc:AlternateContent>
                <mc:Choice Requires="wps">
                  <w:drawing>
                    <wp:anchor distT="0" distB="0" distL="114300" distR="114300" simplePos="0" relativeHeight="251710464" behindDoc="0" locked="0" layoutInCell="1" allowOverlap="1" wp14:anchorId="6C100AF5" wp14:editId="50051523">
                      <wp:simplePos x="0" y="0"/>
                      <wp:positionH relativeFrom="column">
                        <wp:posOffset>162560</wp:posOffset>
                      </wp:positionH>
                      <wp:positionV relativeFrom="paragraph">
                        <wp:posOffset>802640</wp:posOffset>
                      </wp:positionV>
                      <wp:extent cx="2343150" cy="342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43150" cy="342900"/>
                              </a:xfrm>
                              <a:prstGeom prst="rect">
                                <a:avLst/>
                              </a:prstGeom>
                              <a:noFill/>
                              <a:ln>
                                <a:noFill/>
                              </a:ln>
                            </wps:spPr>
                            <wps:txbx>
                              <w:txbxContent>
                                <w:p w14:paraId="29085AFF" w14:textId="55576BF5" w:rsidR="005662ED" w:rsidRPr="008C127B" w:rsidRDefault="005662ED" w:rsidP="008C127B">
                                  <w:pPr>
                                    <w:pStyle w:val="BodyText"/>
                                    <w:jc w:val="center"/>
                                    <w:rPr>
                                      <w:b/>
                                      <w:color w:val="C00000"/>
                                      <w:sz w:val="28"/>
                                      <w:szCs w:val="72"/>
                                      <w:lang w:val="en-AU"/>
                                      <w14:textOutline w14:w="0" w14:cap="flat" w14:cmpd="sng" w14:algn="ctr">
                                        <w14:noFill/>
                                        <w14:prstDash w14:val="solid"/>
                                        <w14:round/>
                                      </w14:textOutline>
                                      <w14:props3d w14:extrusionH="57150" w14:contourW="0" w14:prstMaterial="softEdge">
                                        <w14:bevelT w14:w="25400" w14:h="38100" w14:prst="circle"/>
                                      </w14:props3d>
                                    </w:rPr>
                                  </w:pPr>
                                  <w:r w:rsidRPr="008C127B">
                                    <w:rPr>
                                      <w:b/>
                                      <w:color w:val="C00000"/>
                                      <w:sz w:val="28"/>
                                      <w:szCs w:val="72"/>
                                      <w:lang w:val="en-AU"/>
                                      <w14:textOutline w14:w="0" w14:cap="flat" w14:cmpd="sng" w14:algn="ctr">
                                        <w14:noFill/>
                                        <w14:prstDash w14:val="solid"/>
                                        <w14:round/>
                                      </w14:textOutline>
                                      <w14:props3d w14:extrusionH="57150" w14:contourW="0" w14:prstMaterial="softEdge">
                                        <w14:bevelT w14:w="25400" w14:h="38100" w14:prst="circle"/>
                                      </w14:props3d>
                                    </w:rPr>
                                    <w:t>World Mission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6C100AF5" id="Text Box 16" o:spid="_x0000_s1027" type="#_x0000_t202" style="position:absolute;left:0;text-align:left;margin-left:12.8pt;margin-top:63.2pt;width:184.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" filled="f" stroked="f">
                      <v:fill o:detectmouseclick="t"/>
                      <v:textbox>
                        <w:txbxContent>
                          <w:p w14:paraId="29085AFF" w14:textId="55576BF5" w:rsidR="005662ED" w:rsidRPr="008C127B" w:rsidRDefault="005662ED" w:rsidP="008C127B">
                            <w:pPr>
                              <w:pStyle w:val="BodyText"/>
                              <w:jc w:val="center"/>
                              <w:rPr>
                                <w:b/>
                                <w:color w:val="C00000"/>
                                <w:sz w:val="28"/>
                                <w:szCs w:val="72"/>
                                <w:lang w:val="en-AU"/>
                                <w14:textOutline w14:w="0" w14:cap="flat" w14:cmpd="sng" w14:algn="ctr">
                                  <w14:noFill/>
                                  <w14:prstDash w14:val="solid"/>
                                  <w14:round/>
                                </w14:textOutline>
                                <w14:props3d w14:extrusionH="57150" w14:contourW="0" w14:prstMaterial="softEdge">
                                  <w14:bevelT w14:w="25400" w14:h="38100" w14:prst="circle"/>
                                </w14:props3d>
                              </w:rPr>
                            </w:pPr>
                            <w:r w:rsidRPr="008C127B">
                              <w:rPr>
                                <w:b/>
                                <w:color w:val="C00000"/>
                                <w:sz w:val="28"/>
                                <w:szCs w:val="72"/>
                                <w:lang w:val="en-AU"/>
                                <w14:textOutline w14:w="0" w14:cap="flat" w14:cmpd="sng" w14:algn="ctr">
                                  <w14:noFill/>
                                  <w14:prstDash w14:val="solid"/>
                                  <w14:round/>
                                </w14:textOutline>
                                <w14:props3d w14:extrusionH="57150" w14:contourW="0" w14:prstMaterial="softEdge">
                                  <w14:bevelT w14:w="25400" w14:h="38100" w14:prst="circle"/>
                                </w14:props3d>
                              </w:rPr>
                              <w:t>World Mission Month</w:t>
                            </w:r>
                          </w:p>
                        </w:txbxContent>
                      </v:textbox>
                    </v:shape>
                  </w:pict>
                </mc:Fallback>
              </mc:AlternateContent>
            </w:r>
            <w:r w:rsidR="005662ED">
              <w:rPr>
                <w:noProof/>
                <w:lang w:val="en-AU" w:eastAsia="en-AU"/>
              </w:rPr>
              <w:drawing>
                <wp:inline distT="0" distB="0" distL="0" distR="0" wp14:anchorId="02BD2CBD" wp14:editId="72C6DC11">
                  <wp:extent cx="1762125" cy="868292"/>
                  <wp:effectExtent l="0" t="0" r="0" b="8255"/>
                  <wp:docPr id="7" name="Picture 7"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background with black text&#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780350" cy="877273"/>
                          </a:xfrm>
                          <a:prstGeom prst="rect">
                            <a:avLst/>
                          </a:prstGeom>
                          <a:noFill/>
                          <a:ln>
                            <a:noFill/>
                          </a:ln>
                        </pic:spPr>
                      </pic:pic>
                    </a:graphicData>
                  </a:graphic>
                </wp:inline>
              </w:drawing>
            </w:r>
          </w:p>
          <w:p w14:paraId="51E0C003" w14:textId="33621606" w:rsidR="00787B92" w:rsidRPr="004C61FC" w:rsidRDefault="00787B92" w:rsidP="005662ED">
            <w:pPr>
              <w:pStyle w:val="BodyText"/>
              <w:rPr>
                <w:lang w:val="en-AU"/>
              </w:rPr>
            </w:pPr>
          </w:p>
        </w:tc>
      </w:tr>
      <w:tr w:rsidR="007A09ED" w:rsidRPr="00FA141B" w14:paraId="0441C9D5" w14:textId="77777777" w:rsidTr="008E614E">
        <w:trPr>
          <w:trHeight w:val="4245"/>
        </w:trPr>
        <w:tc>
          <w:tcPr>
            <w:tcW w:w="3833" w:type="dxa"/>
            <w:gridSpan w:val="2"/>
            <w:shd w:val="clear" w:color="auto" w:fill="E0D9C9" w:themeFill="accent3" w:themeFillShade="E6"/>
          </w:tcPr>
          <w:p w14:paraId="3FFE563F" w14:textId="77777777" w:rsidR="007A09ED" w:rsidRPr="00FA141B" w:rsidRDefault="007A09ED" w:rsidP="005C0149">
            <w:pPr>
              <w:pStyle w:val="Quote3"/>
              <w:spacing w:before="120"/>
              <w:ind w:left="142" w:right="278"/>
              <w:rPr>
                <w:b/>
                <w:bCs/>
                <w:color w:val="212120" w:themeColor="text1"/>
                <w:szCs w:val="20"/>
                <w:lang w:val="en-AU"/>
              </w:rPr>
            </w:pPr>
            <w:r w:rsidRPr="00FA141B">
              <w:rPr>
                <w:b/>
                <w:bCs/>
                <w:color w:val="212120" w:themeColor="text1"/>
                <w:szCs w:val="20"/>
                <w:lang w:val="en-AU"/>
              </w:rPr>
              <w:t>St Alipius</w:t>
            </w:r>
          </w:p>
          <w:p w14:paraId="298103D7" w14:textId="0FDA67A9" w:rsidR="008C17A4" w:rsidRDefault="00117249" w:rsidP="0019190A">
            <w:pPr>
              <w:pStyle w:val="Quote3"/>
              <w:ind w:left="142" w:right="139"/>
              <w:rPr>
                <w:color w:val="auto"/>
                <w:szCs w:val="20"/>
                <w:lang w:val="en-AU"/>
              </w:rPr>
            </w:pPr>
            <w:bookmarkStart w:id="3" w:name="_Hlk148040341"/>
            <w:bookmarkStart w:id="4" w:name="_Hlk168602054"/>
            <w:r w:rsidRPr="00353FB6">
              <w:rPr>
                <w:color w:val="auto"/>
                <w:szCs w:val="20"/>
                <w:lang w:val="en-AU"/>
              </w:rPr>
              <w:t>Tue</w:t>
            </w:r>
            <w:r w:rsidR="009A3836" w:rsidRPr="00353FB6">
              <w:rPr>
                <w:color w:val="auto"/>
                <w:szCs w:val="20"/>
                <w:lang w:val="en-AU"/>
              </w:rPr>
              <w:t xml:space="preserve"> </w:t>
            </w:r>
            <w:r w:rsidR="00DD145A">
              <w:rPr>
                <w:color w:val="auto"/>
                <w:szCs w:val="20"/>
                <w:lang w:val="en-AU"/>
              </w:rPr>
              <w:t>5:30 PM</w:t>
            </w:r>
          </w:p>
          <w:p w14:paraId="071C2367" w14:textId="1915C893" w:rsidR="00117249" w:rsidRPr="00353FB6" w:rsidRDefault="005E5746" w:rsidP="0019190A">
            <w:pPr>
              <w:pStyle w:val="Quote3"/>
              <w:ind w:left="142" w:right="139"/>
              <w:rPr>
                <w:color w:val="auto"/>
                <w:szCs w:val="20"/>
                <w:lang w:val="en-AU"/>
              </w:rPr>
            </w:pPr>
            <w:r w:rsidRPr="00353FB6">
              <w:rPr>
                <w:color w:val="auto"/>
                <w:szCs w:val="20"/>
                <w:lang w:val="en-AU"/>
              </w:rPr>
              <w:t>Wed</w:t>
            </w:r>
            <w:r w:rsidR="00E75218" w:rsidRPr="00353FB6">
              <w:rPr>
                <w:color w:val="auto"/>
                <w:szCs w:val="20"/>
                <w:lang w:val="en-AU"/>
              </w:rPr>
              <w:t xml:space="preserve"> </w:t>
            </w:r>
            <w:bookmarkEnd w:id="3"/>
            <w:r w:rsidR="009A3836" w:rsidRPr="00353FB6">
              <w:rPr>
                <w:color w:val="auto"/>
                <w:szCs w:val="20"/>
                <w:lang w:val="en-AU"/>
              </w:rPr>
              <w:t xml:space="preserve">11:00 </w:t>
            </w:r>
            <w:r w:rsidR="00F739B6">
              <w:rPr>
                <w:color w:val="auto"/>
                <w:szCs w:val="20"/>
                <w:lang w:val="en-AU"/>
              </w:rPr>
              <w:t>am</w:t>
            </w:r>
            <w:r w:rsidR="009A3836" w:rsidRPr="00353FB6">
              <w:rPr>
                <w:color w:val="auto"/>
                <w:szCs w:val="20"/>
                <w:lang w:val="en-AU"/>
              </w:rPr>
              <w:t xml:space="preserve"> Mercy Place</w:t>
            </w:r>
            <w:r w:rsidR="007E27A9">
              <w:rPr>
                <w:color w:val="auto"/>
                <w:szCs w:val="20"/>
                <w:lang w:val="en-AU"/>
              </w:rPr>
              <w:t xml:space="preserve"> – parishioners welcome</w:t>
            </w:r>
          </w:p>
          <w:p w14:paraId="101F4404" w14:textId="74D1C488" w:rsidR="009A3836" w:rsidRDefault="00640176" w:rsidP="00DD145A">
            <w:pPr>
              <w:pStyle w:val="Quote3"/>
              <w:ind w:left="142" w:right="139"/>
              <w:rPr>
                <w:color w:val="auto"/>
                <w:szCs w:val="20"/>
                <w:lang w:val="en-AU"/>
              </w:rPr>
            </w:pPr>
            <w:r>
              <w:rPr>
                <w:color w:val="auto"/>
                <w:szCs w:val="20"/>
                <w:lang w:val="en-AU"/>
              </w:rPr>
              <w:t>Thurs</w:t>
            </w:r>
            <w:r w:rsidR="007A2CFE">
              <w:rPr>
                <w:color w:val="auto"/>
                <w:szCs w:val="20"/>
                <w:lang w:val="en-AU"/>
              </w:rPr>
              <w:t xml:space="preserve"> </w:t>
            </w:r>
            <w:r w:rsidR="00DD145A">
              <w:rPr>
                <w:color w:val="auto"/>
                <w:szCs w:val="20"/>
                <w:lang w:val="en-AU"/>
              </w:rPr>
              <w:t>&amp; Fri 9:30 AM</w:t>
            </w:r>
          </w:p>
          <w:bookmarkEnd w:id="4"/>
          <w:p w14:paraId="4D049FC1" w14:textId="6D828FA6" w:rsidR="004D507B" w:rsidRPr="001C42F8" w:rsidRDefault="00640176" w:rsidP="007A2CFE">
            <w:pPr>
              <w:pStyle w:val="Quote3"/>
              <w:ind w:left="142" w:right="277"/>
              <w:rPr>
                <w:color w:val="auto"/>
                <w:szCs w:val="20"/>
                <w:lang w:val="en-AU"/>
              </w:rPr>
            </w:pPr>
            <w:r>
              <w:rPr>
                <w:color w:val="auto"/>
                <w:szCs w:val="20"/>
                <w:lang w:val="en-AU"/>
              </w:rPr>
              <w:t>Sat</w:t>
            </w:r>
            <w:r w:rsidR="002953D4" w:rsidRPr="001C42F8">
              <w:rPr>
                <w:color w:val="auto"/>
                <w:szCs w:val="20"/>
                <w:lang w:val="en-AU"/>
              </w:rPr>
              <w:t xml:space="preserve"> </w:t>
            </w:r>
            <w:r w:rsidR="0019190A" w:rsidRPr="001C42F8">
              <w:rPr>
                <w:color w:val="auto"/>
                <w:szCs w:val="20"/>
                <w:lang w:val="en-AU"/>
              </w:rPr>
              <w:t xml:space="preserve">9:30 AM, </w:t>
            </w:r>
            <w:r w:rsidR="004D507B" w:rsidRPr="001C42F8">
              <w:rPr>
                <w:color w:val="auto"/>
                <w:szCs w:val="20"/>
                <w:lang w:val="en-AU"/>
              </w:rPr>
              <w:t>6</w:t>
            </w:r>
            <w:r w:rsidR="00450E84" w:rsidRPr="001C42F8">
              <w:rPr>
                <w:color w:val="auto"/>
                <w:szCs w:val="20"/>
                <w:lang w:val="en-AU"/>
              </w:rPr>
              <w:t>:</w:t>
            </w:r>
            <w:r w:rsidR="004D507B" w:rsidRPr="001C42F8">
              <w:rPr>
                <w:color w:val="auto"/>
                <w:szCs w:val="20"/>
                <w:lang w:val="en-AU"/>
              </w:rPr>
              <w:t>00 PM</w:t>
            </w:r>
            <w:r w:rsidR="00BB6D9D">
              <w:rPr>
                <w:color w:val="auto"/>
                <w:szCs w:val="20"/>
                <w:lang w:val="en-AU"/>
              </w:rPr>
              <w:t xml:space="preserve"> Vigil</w:t>
            </w:r>
          </w:p>
          <w:p w14:paraId="457187E7" w14:textId="16BD63F0" w:rsidR="004D507B" w:rsidRPr="001C42F8" w:rsidRDefault="00640176" w:rsidP="004D507B">
            <w:pPr>
              <w:pStyle w:val="Quote3"/>
              <w:ind w:left="142" w:right="277"/>
              <w:rPr>
                <w:color w:val="auto"/>
                <w:szCs w:val="20"/>
                <w:lang w:val="en-AU"/>
              </w:rPr>
            </w:pPr>
            <w:r>
              <w:rPr>
                <w:color w:val="auto"/>
                <w:szCs w:val="20"/>
                <w:lang w:val="en-AU"/>
              </w:rPr>
              <w:t>Sun</w:t>
            </w:r>
            <w:r w:rsidR="004D507B" w:rsidRPr="001C42F8">
              <w:rPr>
                <w:color w:val="auto"/>
                <w:szCs w:val="20"/>
                <w:lang w:val="en-AU"/>
              </w:rPr>
              <w:t xml:space="preserve"> 9</w:t>
            </w:r>
            <w:r w:rsidR="00450E84" w:rsidRPr="001C42F8">
              <w:rPr>
                <w:color w:val="auto"/>
                <w:szCs w:val="20"/>
                <w:lang w:val="en-AU"/>
              </w:rPr>
              <w:t>:</w:t>
            </w:r>
            <w:r w:rsidR="004D507B" w:rsidRPr="001C42F8">
              <w:rPr>
                <w:color w:val="auto"/>
                <w:szCs w:val="20"/>
                <w:lang w:val="en-AU"/>
              </w:rPr>
              <w:t>00 AM (1</w:t>
            </w:r>
            <w:r w:rsidR="004D507B" w:rsidRPr="001C42F8">
              <w:rPr>
                <w:color w:val="auto"/>
                <w:szCs w:val="20"/>
                <w:vertAlign w:val="superscript"/>
                <w:lang w:val="en-AU"/>
              </w:rPr>
              <w:t>st</w:t>
            </w:r>
            <w:r w:rsidR="004D507B" w:rsidRPr="001C42F8">
              <w:rPr>
                <w:color w:val="auto"/>
                <w:szCs w:val="20"/>
                <w:lang w:val="en-AU"/>
              </w:rPr>
              <w:t>, 3</w:t>
            </w:r>
            <w:r w:rsidR="004D507B" w:rsidRPr="001C42F8">
              <w:rPr>
                <w:color w:val="auto"/>
                <w:szCs w:val="20"/>
                <w:vertAlign w:val="superscript"/>
                <w:lang w:val="en-AU"/>
              </w:rPr>
              <w:t>rd</w:t>
            </w:r>
            <w:r w:rsidR="00DA02BC" w:rsidRPr="001C42F8">
              <w:rPr>
                <w:color w:val="auto"/>
                <w:szCs w:val="20"/>
                <w:lang w:val="en-AU"/>
              </w:rPr>
              <w:t xml:space="preserve"> </w:t>
            </w:r>
            <w:r w:rsidR="004D507B" w:rsidRPr="001C42F8">
              <w:rPr>
                <w:color w:val="auto"/>
                <w:szCs w:val="20"/>
                <w:lang w:val="en-AU"/>
              </w:rPr>
              <w:t>&amp; 5</w:t>
            </w:r>
            <w:r w:rsidR="004D507B" w:rsidRPr="001C42F8">
              <w:rPr>
                <w:color w:val="auto"/>
                <w:szCs w:val="20"/>
                <w:vertAlign w:val="superscript"/>
                <w:lang w:val="en-AU"/>
              </w:rPr>
              <w:t>th</w:t>
            </w:r>
            <w:r w:rsidR="00DA02BC" w:rsidRPr="001C42F8">
              <w:rPr>
                <w:color w:val="auto"/>
                <w:szCs w:val="20"/>
                <w:lang w:val="en-AU"/>
              </w:rPr>
              <w:t xml:space="preserve"> weeks</w:t>
            </w:r>
            <w:r w:rsidR="004D507B" w:rsidRPr="001C42F8">
              <w:rPr>
                <w:color w:val="auto"/>
                <w:szCs w:val="20"/>
                <w:lang w:val="en-AU"/>
              </w:rPr>
              <w:t>)</w:t>
            </w:r>
          </w:p>
          <w:p w14:paraId="2EEBD2FC" w14:textId="5C0C000C" w:rsidR="00DD145A" w:rsidRPr="009A3836" w:rsidRDefault="004D507B" w:rsidP="00181EF9">
            <w:pPr>
              <w:pStyle w:val="Quote3"/>
              <w:ind w:left="142" w:right="277"/>
              <w:rPr>
                <w:color w:val="auto"/>
                <w:szCs w:val="20"/>
                <w:lang w:val="en-AU"/>
              </w:rPr>
            </w:pPr>
            <w:r w:rsidRPr="001C42F8">
              <w:rPr>
                <w:color w:val="auto"/>
                <w:szCs w:val="20"/>
                <w:lang w:val="en-AU"/>
              </w:rPr>
              <w:t>10</w:t>
            </w:r>
            <w:r w:rsidR="00450E84" w:rsidRPr="001C42F8">
              <w:rPr>
                <w:color w:val="auto"/>
                <w:szCs w:val="20"/>
                <w:lang w:val="en-AU"/>
              </w:rPr>
              <w:t>:</w:t>
            </w:r>
            <w:r w:rsidRPr="001C42F8">
              <w:rPr>
                <w:color w:val="auto"/>
                <w:szCs w:val="20"/>
                <w:lang w:val="en-AU"/>
              </w:rPr>
              <w:t>30 AM (2</w:t>
            </w:r>
            <w:r w:rsidR="00DA02BC" w:rsidRPr="001C42F8">
              <w:rPr>
                <w:color w:val="auto"/>
                <w:szCs w:val="20"/>
                <w:vertAlign w:val="superscript"/>
                <w:lang w:val="en-AU"/>
              </w:rPr>
              <w:t>nd</w:t>
            </w:r>
            <w:r w:rsidR="00DA02BC" w:rsidRPr="001C42F8">
              <w:rPr>
                <w:color w:val="auto"/>
                <w:szCs w:val="20"/>
                <w:lang w:val="en-AU"/>
              </w:rPr>
              <w:t xml:space="preserve"> </w:t>
            </w:r>
            <w:r w:rsidRPr="001C42F8">
              <w:rPr>
                <w:color w:val="auto"/>
                <w:szCs w:val="20"/>
                <w:lang w:val="en-AU"/>
              </w:rPr>
              <w:t>&amp; 4</w:t>
            </w:r>
            <w:r w:rsidR="00DA02BC" w:rsidRPr="001C42F8">
              <w:rPr>
                <w:color w:val="auto"/>
                <w:szCs w:val="20"/>
                <w:vertAlign w:val="superscript"/>
                <w:lang w:val="en-AU"/>
              </w:rPr>
              <w:t>th</w:t>
            </w:r>
            <w:r w:rsidRPr="001C42F8">
              <w:rPr>
                <w:color w:val="auto"/>
                <w:szCs w:val="20"/>
                <w:lang w:val="en-AU"/>
              </w:rPr>
              <w:t>)</w:t>
            </w:r>
          </w:p>
          <w:p w14:paraId="4313A262" w14:textId="77777777" w:rsidR="007A09ED" w:rsidRPr="00FA141B" w:rsidRDefault="007A09ED" w:rsidP="005C0149">
            <w:pPr>
              <w:pStyle w:val="Quote3"/>
              <w:ind w:left="142" w:right="277"/>
              <w:rPr>
                <w:b/>
                <w:bCs/>
                <w:color w:val="212120" w:themeColor="text1"/>
                <w:szCs w:val="20"/>
                <w:lang w:val="en-AU"/>
              </w:rPr>
            </w:pPr>
            <w:r w:rsidRPr="00FA141B">
              <w:rPr>
                <w:b/>
                <w:bCs/>
                <w:color w:val="212120" w:themeColor="text1"/>
                <w:szCs w:val="20"/>
                <w:lang w:val="en-AU"/>
              </w:rPr>
              <w:t>Ss Peter and Paul’s</w:t>
            </w:r>
          </w:p>
          <w:p w14:paraId="634959B3" w14:textId="77777777" w:rsidR="007A09ED" w:rsidRPr="00FA141B" w:rsidRDefault="007A09ED" w:rsidP="005C0149">
            <w:pPr>
              <w:pStyle w:val="Quote3"/>
              <w:ind w:left="142" w:right="277"/>
              <w:rPr>
                <w:color w:val="212120" w:themeColor="text1"/>
                <w:szCs w:val="20"/>
                <w:lang w:val="en-AU"/>
              </w:rPr>
            </w:pPr>
            <w:r w:rsidRPr="00FA141B">
              <w:rPr>
                <w:color w:val="212120" w:themeColor="text1"/>
                <w:szCs w:val="20"/>
                <w:lang w:val="en-AU"/>
              </w:rPr>
              <w:t>Sunday 9:00 AM (2</w:t>
            </w:r>
            <w:r w:rsidRPr="00FA141B">
              <w:rPr>
                <w:color w:val="212120" w:themeColor="text1"/>
                <w:szCs w:val="20"/>
                <w:vertAlign w:val="superscript"/>
                <w:lang w:val="en-AU"/>
              </w:rPr>
              <w:t>nd</w:t>
            </w:r>
            <w:r w:rsidRPr="00FA141B">
              <w:rPr>
                <w:color w:val="212120" w:themeColor="text1"/>
                <w:szCs w:val="20"/>
                <w:lang w:val="en-AU"/>
              </w:rPr>
              <w:t xml:space="preserve"> &amp; 4</w:t>
            </w:r>
            <w:r w:rsidRPr="00FA141B">
              <w:rPr>
                <w:color w:val="212120" w:themeColor="text1"/>
                <w:szCs w:val="20"/>
                <w:vertAlign w:val="superscript"/>
                <w:lang w:val="en-AU"/>
              </w:rPr>
              <w:t>th</w:t>
            </w:r>
            <w:r w:rsidRPr="00FA141B">
              <w:rPr>
                <w:color w:val="212120" w:themeColor="text1"/>
                <w:szCs w:val="20"/>
                <w:lang w:val="en-AU"/>
              </w:rPr>
              <w:t>)</w:t>
            </w:r>
          </w:p>
          <w:p w14:paraId="1003088A" w14:textId="4CEE508A" w:rsidR="007A09ED" w:rsidRPr="00FA141B" w:rsidRDefault="007A09ED" w:rsidP="005C0149">
            <w:pPr>
              <w:pStyle w:val="Quote3"/>
              <w:ind w:left="142" w:right="277"/>
              <w:rPr>
                <w:color w:val="212120" w:themeColor="text1"/>
                <w:szCs w:val="20"/>
                <w:lang w:val="en-AU"/>
              </w:rPr>
            </w:pPr>
            <w:r w:rsidRPr="00FA141B">
              <w:rPr>
                <w:color w:val="212120" w:themeColor="text1"/>
                <w:szCs w:val="20"/>
                <w:lang w:val="en-AU"/>
              </w:rPr>
              <w:t>10:30 AM (1</w:t>
            </w:r>
            <w:r w:rsidRPr="00FA141B">
              <w:rPr>
                <w:color w:val="212120" w:themeColor="text1"/>
                <w:szCs w:val="20"/>
                <w:vertAlign w:val="superscript"/>
                <w:lang w:val="en-AU"/>
              </w:rPr>
              <w:t>st</w:t>
            </w:r>
            <w:r w:rsidRPr="00FA141B">
              <w:rPr>
                <w:color w:val="212120" w:themeColor="text1"/>
                <w:szCs w:val="20"/>
                <w:lang w:val="en-AU"/>
              </w:rPr>
              <w:t>, 3</w:t>
            </w:r>
            <w:r w:rsidRPr="00FA141B">
              <w:rPr>
                <w:color w:val="212120" w:themeColor="text1"/>
                <w:szCs w:val="20"/>
                <w:vertAlign w:val="superscript"/>
                <w:lang w:val="en-AU"/>
              </w:rPr>
              <w:t>rd</w:t>
            </w:r>
            <w:r w:rsidRPr="00FA141B">
              <w:rPr>
                <w:color w:val="212120" w:themeColor="text1"/>
                <w:szCs w:val="20"/>
                <w:lang w:val="en-AU"/>
              </w:rPr>
              <w:t xml:space="preserve"> &amp; 5</w:t>
            </w:r>
            <w:r w:rsidRPr="00FA141B">
              <w:rPr>
                <w:color w:val="212120" w:themeColor="text1"/>
                <w:szCs w:val="20"/>
                <w:vertAlign w:val="superscript"/>
                <w:lang w:val="en-AU"/>
              </w:rPr>
              <w:t>th</w:t>
            </w:r>
            <w:r w:rsidRPr="00FA141B">
              <w:rPr>
                <w:color w:val="212120" w:themeColor="text1"/>
                <w:szCs w:val="20"/>
                <w:lang w:val="en-AU"/>
              </w:rPr>
              <w:t>)</w:t>
            </w:r>
          </w:p>
          <w:p w14:paraId="5F6B47CF" w14:textId="7AC0634D" w:rsidR="007A09ED" w:rsidRPr="00FA141B" w:rsidRDefault="00572A1C" w:rsidP="00353FB6">
            <w:pPr>
              <w:pStyle w:val="Quote3"/>
              <w:ind w:left="142" w:right="277"/>
              <w:rPr>
                <w:color w:val="212120" w:themeColor="text1"/>
                <w:szCs w:val="20"/>
                <w:lang w:val="en-AU"/>
              </w:rPr>
            </w:pPr>
            <w:r w:rsidRPr="00FA141B">
              <w:rPr>
                <w:color w:val="212120" w:themeColor="text1"/>
                <w:szCs w:val="20"/>
                <w:lang w:val="en-AU"/>
              </w:rPr>
              <w:t>Rosary – Thursday 11:00 AM</w:t>
            </w:r>
          </w:p>
          <w:p w14:paraId="31AEBA73" w14:textId="77777777" w:rsidR="007A09ED" w:rsidRPr="00FA141B" w:rsidRDefault="007A09ED" w:rsidP="005C0149">
            <w:pPr>
              <w:pStyle w:val="Quote3"/>
              <w:ind w:left="142" w:right="277"/>
              <w:rPr>
                <w:b/>
                <w:bCs/>
                <w:color w:val="212120" w:themeColor="text1"/>
                <w:szCs w:val="20"/>
                <w:lang w:val="en-AU"/>
              </w:rPr>
            </w:pPr>
            <w:r w:rsidRPr="00FA141B">
              <w:rPr>
                <w:b/>
                <w:bCs/>
                <w:color w:val="212120" w:themeColor="text1"/>
                <w:szCs w:val="20"/>
                <w:lang w:val="en-AU"/>
              </w:rPr>
              <w:t>Mass and prayer resources</w:t>
            </w:r>
          </w:p>
          <w:p w14:paraId="173396FC" w14:textId="6D11F7D9" w:rsidR="007A09ED" w:rsidRPr="00FA141B" w:rsidRDefault="00A64528" w:rsidP="005C0149">
            <w:pPr>
              <w:pStyle w:val="Quote3"/>
              <w:ind w:left="142" w:right="277"/>
              <w:rPr>
                <w:rStyle w:val="Hyperlink"/>
                <w:szCs w:val="20"/>
                <w:lang w:val="en-AU"/>
              </w:rPr>
            </w:pPr>
            <w:hyperlink r:id="rId15" w:history="1">
              <w:r w:rsidR="007A09ED" w:rsidRPr="00FA141B">
                <w:rPr>
                  <w:rStyle w:val="Hyperlink"/>
                  <w:szCs w:val="20"/>
                  <w:lang w:val="en-AU"/>
                </w:rPr>
                <w:t>www.ballarat.catholic.org.au</w:t>
              </w:r>
            </w:hyperlink>
          </w:p>
          <w:p w14:paraId="030C209E" w14:textId="5F744F75" w:rsidR="006D2267" w:rsidRPr="00FA141B" w:rsidRDefault="00BB12A9" w:rsidP="00C82CC1">
            <w:pPr>
              <w:pStyle w:val="Quote3"/>
              <w:spacing w:after="60"/>
              <w:ind w:left="142" w:right="278"/>
              <w:rPr>
                <w:color w:val="212120" w:themeColor="text1"/>
                <w:szCs w:val="20"/>
                <w:lang w:val="en-AU"/>
              </w:rPr>
            </w:pPr>
            <w:r w:rsidRPr="009D33E4">
              <w:rPr>
                <w:color w:val="auto"/>
                <w:sz w:val="22"/>
                <w:szCs w:val="22"/>
                <w:lang w:val="en-AU"/>
              </w:rPr>
              <w:t>C</w:t>
            </w:r>
            <w:r w:rsidR="0048606E" w:rsidRPr="009D33E4">
              <w:rPr>
                <w:color w:val="auto"/>
                <w:sz w:val="22"/>
                <w:szCs w:val="22"/>
                <w:lang w:val="en-AU"/>
              </w:rPr>
              <w:t>ounting team</w:t>
            </w:r>
            <w:r w:rsidR="009B5568" w:rsidRPr="000E2118">
              <w:rPr>
                <w:color w:val="auto"/>
                <w:sz w:val="22"/>
                <w:szCs w:val="22"/>
                <w:lang w:val="en-AU"/>
              </w:rPr>
              <w:t xml:space="preserve"> </w:t>
            </w:r>
            <w:r w:rsidR="000E2118" w:rsidRPr="000E2118">
              <w:rPr>
                <w:color w:val="auto"/>
                <w:sz w:val="22"/>
                <w:szCs w:val="22"/>
                <w:lang w:val="en-AU"/>
              </w:rPr>
              <w:t>2</w:t>
            </w:r>
          </w:p>
        </w:tc>
        <w:tc>
          <w:tcPr>
            <w:tcW w:w="3260" w:type="dxa"/>
            <w:vMerge/>
          </w:tcPr>
          <w:p w14:paraId="034C090C" w14:textId="3A4F68D4" w:rsidR="007A09ED" w:rsidRPr="00FA141B" w:rsidRDefault="007A09ED" w:rsidP="004A0BC3">
            <w:pPr>
              <w:pStyle w:val="Quote"/>
              <w:tabs>
                <w:tab w:val="left" w:pos="3686"/>
              </w:tabs>
              <w:ind w:left="432" w:right="275"/>
              <w:rPr>
                <w:lang w:val="en-AU"/>
              </w:rPr>
            </w:pPr>
          </w:p>
        </w:tc>
        <w:tc>
          <w:tcPr>
            <w:tcW w:w="4247" w:type="dxa"/>
            <w:vMerge/>
            <w:shd w:val="clear" w:color="auto" w:fill="E0D9C9" w:themeFill="accent3" w:themeFillShade="E6"/>
          </w:tcPr>
          <w:p w14:paraId="1703B4F5" w14:textId="77777777" w:rsidR="007A09ED" w:rsidRPr="00FA141B" w:rsidRDefault="007A09ED" w:rsidP="006971F2">
            <w:pPr>
              <w:pStyle w:val="Tagline"/>
            </w:pPr>
          </w:p>
        </w:tc>
      </w:tr>
      <w:tr w:rsidR="007A09ED" w:rsidRPr="00FA141B" w14:paraId="0BA834A0" w14:textId="77777777" w:rsidTr="008E614E">
        <w:trPr>
          <w:trHeight w:val="3050"/>
        </w:trPr>
        <w:tc>
          <w:tcPr>
            <w:tcW w:w="3833" w:type="dxa"/>
            <w:gridSpan w:val="2"/>
            <w:shd w:val="clear" w:color="auto" w:fill="F9D1AA" w:themeFill="accent4" w:themeFillTint="66"/>
          </w:tcPr>
          <w:p w14:paraId="3311291D" w14:textId="77777777" w:rsidR="00F927A9" w:rsidRPr="00FA141B" w:rsidRDefault="00F927A9" w:rsidP="00F927A9">
            <w:pPr>
              <w:pStyle w:val="Quote"/>
              <w:tabs>
                <w:tab w:val="left" w:pos="3686"/>
              </w:tabs>
              <w:spacing w:after="0" w:line="240" w:lineRule="auto"/>
              <w:ind w:left="431" w:right="431"/>
              <w:rPr>
                <w:i w:val="0"/>
                <w:iCs w:val="0"/>
                <w:caps/>
                <w:color w:val="4A412B" w:themeColor="accent3" w:themeShade="40"/>
                <w:spacing w:val="20"/>
                <w:sz w:val="21"/>
                <w:szCs w:val="21"/>
                <w:lang w:val="en-AU"/>
              </w:rPr>
            </w:pPr>
          </w:p>
          <w:p w14:paraId="70D3E130" w14:textId="552F3260" w:rsidR="00F927A9" w:rsidRPr="00FA141B" w:rsidRDefault="00F927A9" w:rsidP="00F927A9">
            <w:pPr>
              <w:pStyle w:val="Quote"/>
              <w:tabs>
                <w:tab w:val="left" w:pos="3686"/>
              </w:tabs>
              <w:ind w:left="142" w:right="274"/>
              <w:rPr>
                <w:i w:val="0"/>
                <w:iCs w:val="0"/>
                <w:color w:val="4A412B" w:themeColor="accent3" w:themeShade="40"/>
                <w:spacing w:val="20"/>
                <w:sz w:val="21"/>
                <w:szCs w:val="21"/>
                <w:lang w:val="en-AU"/>
              </w:rPr>
            </w:pPr>
            <w:r w:rsidRPr="00FA141B">
              <w:rPr>
                <w:i w:val="0"/>
                <w:iCs w:val="0"/>
                <w:color w:val="4A412B" w:themeColor="accent3" w:themeShade="40"/>
                <w:spacing w:val="20"/>
                <w:sz w:val="21"/>
                <w:szCs w:val="21"/>
                <w:lang w:val="en-AU"/>
              </w:rPr>
              <w:t>Our Parish is committed to the safety, well-being and dignity of all children, young people, and vulnerable adults.</w:t>
            </w:r>
          </w:p>
          <w:p w14:paraId="07098BA0" w14:textId="43EA96D3" w:rsidR="006D2267" w:rsidRPr="00FA141B" w:rsidRDefault="00F927A9" w:rsidP="00D4307C">
            <w:pPr>
              <w:pStyle w:val="Quote"/>
              <w:tabs>
                <w:tab w:val="left" w:pos="3686"/>
              </w:tabs>
              <w:ind w:left="142" w:right="274"/>
              <w:rPr>
                <w:lang w:val="en-AU"/>
              </w:rPr>
            </w:pPr>
            <w:r w:rsidRPr="00FA141B">
              <w:rPr>
                <w:i w:val="0"/>
                <w:iCs w:val="0"/>
                <w:color w:val="4A412B" w:themeColor="accent3" w:themeShade="40"/>
                <w:spacing w:val="20"/>
                <w:sz w:val="21"/>
                <w:szCs w:val="21"/>
                <w:lang w:val="en-AU"/>
              </w:rPr>
              <w:t xml:space="preserve">We acknowledge </w:t>
            </w:r>
            <w:r w:rsidR="00E57196" w:rsidRPr="00FA141B">
              <w:rPr>
                <w:i w:val="0"/>
                <w:iCs w:val="0"/>
                <w:color w:val="4A412B" w:themeColor="accent3" w:themeShade="40"/>
                <w:spacing w:val="20"/>
                <w:sz w:val="21"/>
                <w:szCs w:val="21"/>
                <w:lang w:val="en-AU"/>
              </w:rPr>
              <w:t xml:space="preserve">this land's traditional owners and custodians </w:t>
            </w:r>
            <w:r w:rsidRPr="00FA141B">
              <w:rPr>
                <w:i w:val="0"/>
                <w:iCs w:val="0"/>
                <w:color w:val="4A412B" w:themeColor="accent3" w:themeShade="40"/>
                <w:spacing w:val="20"/>
                <w:sz w:val="21"/>
                <w:szCs w:val="21"/>
                <w:lang w:val="en-AU"/>
              </w:rPr>
              <w:t xml:space="preserve">and pay our respects to </w:t>
            </w:r>
            <w:r w:rsidR="00242FE9" w:rsidRPr="00FA141B">
              <w:rPr>
                <w:i w:val="0"/>
                <w:iCs w:val="0"/>
                <w:color w:val="4A412B" w:themeColor="accent3" w:themeShade="40"/>
                <w:spacing w:val="20"/>
                <w:sz w:val="21"/>
                <w:szCs w:val="21"/>
                <w:lang w:val="en-AU"/>
              </w:rPr>
              <w:t xml:space="preserve">their </w:t>
            </w:r>
            <w:r w:rsidRPr="00FA141B">
              <w:rPr>
                <w:i w:val="0"/>
                <w:iCs w:val="0"/>
                <w:color w:val="4A412B" w:themeColor="accent3" w:themeShade="40"/>
                <w:spacing w:val="20"/>
                <w:sz w:val="21"/>
                <w:szCs w:val="21"/>
                <w:lang w:val="en-AU"/>
              </w:rPr>
              <w:t>elders, past, present, and emerging.</w:t>
            </w:r>
          </w:p>
        </w:tc>
        <w:tc>
          <w:tcPr>
            <w:tcW w:w="3260" w:type="dxa"/>
            <w:vMerge/>
          </w:tcPr>
          <w:p w14:paraId="143E385E" w14:textId="1F2CF9FD" w:rsidR="007A09ED" w:rsidRPr="00FA141B" w:rsidRDefault="007A09ED" w:rsidP="004A0BC3">
            <w:pPr>
              <w:pStyle w:val="Quote"/>
              <w:tabs>
                <w:tab w:val="left" w:pos="3686"/>
              </w:tabs>
              <w:ind w:left="432" w:right="275"/>
              <w:rPr>
                <w:lang w:val="en-AU"/>
              </w:rPr>
            </w:pPr>
          </w:p>
        </w:tc>
        <w:tc>
          <w:tcPr>
            <w:tcW w:w="4247" w:type="dxa"/>
            <w:vMerge/>
            <w:shd w:val="clear" w:color="auto" w:fill="E0D9C9" w:themeFill="accent3" w:themeFillShade="E6"/>
          </w:tcPr>
          <w:p w14:paraId="32052D50" w14:textId="77777777" w:rsidR="007A09ED" w:rsidRPr="00FA141B" w:rsidRDefault="007A09ED" w:rsidP="006971F2">
            <w:pPr>
              <w:pStyle w:val="Tagline"/>
            </w:pPr>
          </w:p>
        </w:tc>
      </w:tr>
    </w:tbl>
    <w:p w14:paraId="0DEE2E64" w14:textId="06790425" w:rsidR="00B26DDC" w:rsidRPr="00FA141B" w:rsidRDefault="00B26DDC">
      <w:pPr>
        <w:rPr>
          <w:lang w:val="en-AU"/>
        </w:rPr>
        <w:sectPr w:rsidR="00B26DDC" w:rsidRPr="00FA141B" w:rsidSect="007475E3">
          <w:footerReference w:type="default" r:id="rId16"/>
          <w:headerReference w:type="first" r:id="rId17"/>
          <w:pgSz w:w="12240" w:h="15840" w:code="1"/>
          <w:pgMar w:top="360" w:right="474" w:bottom="360" w:left="426" w:header="144" w:footer="144" w:gutter="0"/>
          <w:cols w:space="720"/>
          <w:titlePg/>
          <w:docGrid w:linePitch="360"/>
        </w:sectPr>
      </w:pPr>
    </w:p>
    <w:tbl>
      <w:tblPr>
        <w:tblStyle w:val="TableGrid"/>
        <w:tblpPr w:leftFromText="180" w:rightFromText="180" w:vertAnchor="text" w:horzAnchor="margin" w:tblpXSpec="right" w:tblpY="87"/>
        <w:tblW w:w="0" w:type="auto"/>
        <w:tblLook w:val="04A0" w:firstRow="1" w:lastRow="0" w:firstColumn="1" w:lastColumn="0" w:noHBand="0" w:noVBand="1"/>
      </w:tblPr>
      <w:tblGrid>
        <w:gridCol w:w="5032"/>
      </w:tblGrid>
      <w:tr w:rsidR="00D17D98" w:rsidRPr="00FA141B" w14:paraId="7CC36F9D" w14:textId="77777777" w:rsidTr="00D17D98">
        <w:trPr>
          <w:trHeight w:val="695"/>
        </w:trPr>
        <w:tc>
          <w:tcPr>
            <w:tcW w:w="5032" w:type="dxa"/>
            <w:tcBorders>
              <w:bottom w:val="single" w:sz="4" w:space="0" w:color="auto"/>
            </w:tcBorders>
            <w:shd w:val="clear" w:color="auto" w:fill="BD1633" w:themeFill="accent1" w:themeFillShade="BF"/>
          </w:tcPr>
          <w:p w14:paraId="40BBB960" w14:textId="77777777" w:rsidR="00D17D98" w:rsidRPr="00FA141B" w:rsidRDefault="00D17D98" w:rsidP="00D17D98">
            <w:pPr>
              <w:pStyle w:val="Masstimesheading"/>
            </w:pPr>
            <w:bookmarkStart w:id="5" w:name="_Hlk151634357"/>
            <w:bookmarkStart w:id="6" w:name="_Hlk149140180"/>
            <w:bookmarkStart w:id="7" w:name="_Hlk142488954"/>
            <w:bookmarkStart w:id="8" w:name="_Hlk143163842"/>
            <w:bookmarkStart w:id="9" w:name="_Hlk124329570"/>
            <w:r w:rsidRPr="00FA141B">
              <w:lastRenderedPageBreak/>
              <w:t>BaptismS</w:t>
            </w:r>
          </w:p>
        </w:tc>
      </w:tr>
      <w:tr w:rsidR="00D17D98" w:rsidRPr="00CC4DB2" w14:paraId="30E33836" w14:textId="77777777" w:rsidTr="00D17D98">
        <w:trPr>
          <w:trHeight w:val="835"/>
        </w:trPr>
        <w:tc>
          <w:tcPr>
            <w:tcW w:w="5032" w:type="dxa"/>
            <w:shd w:val="clear" w:color="auto" w:fill="E0D9C9" w:themeFill="accent3" w:themeFillShade="E6"/>
            <w:vAlign w:val="center"/>
          </w:tcPr>
          <w:p w14:paraId="709DCEC5" w14:textId="77777777" w:rsidR="00D17D98" w:rsidRDefault="00D17D98" w:rsidP="00D17D98">
            <w:pPr>
              <w:pStyle w:val="BodyText1"/>
              <w:spacing w:after="0"/>
              <w:jc w:val="center"/>
              <w:rPr>
                <w:b/>
                <w:color w:val="auto"/>
              </w:rPr>
            </w:pPr>
          </w:p>
          <w:p w14:paraId="71125BC4" w14:textId="77777777" w:rsidR="00D17D98" w:rsidRDefault="00D17D98" w:rsidP="00D17D98">
            <w:pPr>
              <w:pStyle w:val="BodyText1"/>
              <w:spacing w:after="0"/>
              <w:jc w:val="center"/>
              <w:rPr>
                <w:b/>
                <w:color w:val="auto"/>
              </w:rPr>
            </w:pPr>
            <w:r>
              <w:rPr>
                <w:b/>
                <w:color w:val="auto"/>
              </w:rPr>
              <w:t>Oakleigh Grace Gorman</w:t>
            </w:r>
          </w:p>
          <w:p w14:paraId="68576650" w14:textId="77777777" w:rsidR="00D17D98" w:rsidRPr="009B1CE9" w:rsidRDefault="00D17D98" w:rsidP="00D17D98">
            <w:pPr>
              <w:pStyle w:val="BodyText1"/>
              <w:spacing w:after="0"/>
              <w:jc w:val="center"/>
              <w:rPr>
                <w:color w:val="auto"/>
              </w:rPr>
            </w:pPr>
            <w:r>
              <w:rPr>
                <w:color w:val="auto"/>
              </w:rPr>
              <w:t xml:space="preserve">Child of Timothy Garman and Stephanie </w:t>
            </w:r>
            <w:proofErr w:type="spellStart"/>
            <w:r>
              <w:rPr>
                <w:color w:val="auto"/>
              </w:rPr>
              <w:t>Vassallo</w:t>
            </w:r>
            <w:proofErr w:type="spellEnd"/>
          </w:p>
          <w:p w14:paraId="7BFCEB7E" w14:textId="77777777" w:rsidR="00D17D98" w:rsidRPr="00CC4DB2" w:rsidRDefault="00D17D98" w:rsidP="00D17D98">
            <w:pPr>
              <w:pStyle w:val="BodyText1"/>
              <w:spacing w:after="0"/>
              <w:rPr>
                <w:color w:val="auto"/>
              </w:rPr>
            </w:pPr>
          </w:p>
        </w:tc>
      </w:tr>
      <w:tr w:rsidR="00D17D98" w:rsidRPr="00B77FD8" w14:paraId="75987DB2" w14:textId="77777777" w:rsidTr="00D17D98">
        <w:trPr>
          <w:trHeight w:val="1120"/>
        </w:trPr>
        <w:tc>
          <w:tcPr>
            <w:tcW w:w="5032" w:type="dxa"/>
            <w:tcBorders>
              <w:bottom w:val="single" w:sz="4" w:space="0" w:color="auto"/>
            </w:tcBorders>
            <w:shd w:val="clear" w:color="auto" w:fill="E0D9C9" w:themeFill="accent3" w:themeFillShade="E6"/>
            <w:vAlign w:val="center"/>
          </w:tcPr>
          <w:p w14:paraId="17F037C7" w14:textId="77777777" w:rsidR="00D17D98" w:rsidRPr="00B77FD8" w:rsidRDefault="00D17D98" w:rsidP="00D17D98">
            <w:pPr>
              <w:pStyle w:val="BodyText1"/>
              <w:spacing w:after="0"/>
              <w:jc w:val="center"/>
              <w:rPr>
                <w:b/>
                <w:i/>
                <w:iCs/>
                <w:color w:val="auto"/>
              </w:rPr>
            </w:pPr>
            <w:r>
              <w:rPr>
                <w:b/>
                <w:i/>
                <w:iCs/>
                <w:color w:val="auto"/>
              </w:rPr>
              <w:t>“I baptise</w:t>
            </w:r>
            <w:r w:rsidRPr="00B77FD8">
              <w:rPr>
                <w:b/>
                <w:i/>
                <w:iCs/>
                <w:color w:val="auto"/>
              </w:rPr>
              <w:t xml:space="preserve"> you in the name of the Father and of the Son and of the Holy Spirit”</w:t>
            </w:r>
          </w:p>
        </w:tc>
      </w:tr>
    </w:tbl>
    <w:p w14:paraId="11976A14" w14:textId="382EBF57" w:rsidR="00483DED" w:rsidRPr="005662ED" w:rsidRDefault="00483DED" w:rsidP="002C1BFB">
      <w:pPr>
        <w:pStyle w:val="Heading3"/>
        <w:rPr>
          <w:rFonts w:ascii="Calibri Light" w:hAnsi="Calibri Light" w:cs="Calibri Light"/>
          <w:szCs w:val="32"/>
        </w:rPr>
      </w:pPr>
      <w:r w:rsidRPr="005662ED">
        <w:rPr>
          <w:rFonts w:ascii="Calibri Light" w:hAnsi="Calibri Light" w:cs="Calibri Light"/>
          <w:szCs w:val="32"/>
        </w:rPr>
        <w:t>SISTERS OF MERCY CELEBRATE</w:t>
      </w:r>
    </w:p>
    <w:p w14:paraId="746F48D7" w14:textId="1CCE9676" w:rsidR="00483DED" w:rsidRDefault="00483DED" w:rsidP="00483DED">
      <w:pPr>
        <w:pStyle w:val="BodyText1"/>
      </w:pPr>
      <w:r>
        <w:t>This weekend a number of our Sisters of Mercy are celebrating the anniversary of their profession.  We are grateful for the work of the following sisters and congratulate each of them.  Please keep them in your prayers.</w:t>
      </w:r>
    </w:p>
    <w:p w14:paraId="3C6EF3FA" w14:textId="36316434" w:rsidR="00483DED" w:rsidRPr="002970BB" w:rsidRDefault="00483DED" w:rsidP="008315CB">
      <w:pPr>
        <w:pStyle w:val="BodyText1"/>
        <w:jc w:val="center"/>
        <w:rPr>
          <w:b/>
        </w:rPr>
      </w:pPr>
      <w:r w:rsidRPr="002970BB">
        <w:rPr>
          <w:b/>
        </w:rPr>
        <w:t>70 years</w:t>
      </w:r>
    </w:p>
    <w:p w14:paraId="1FDDEE8B" w14:textId="46075882" w:rsidR="00483DED" w:rsidRDefault="00483DED" w:rsidP="008315CB">
      <w:pPr>
        <w:pStyle w:val="BodyText1"/>
        <w:jc w:val="center"/>
      </w:pPr>
      <w:r>
        <w:t>Sr. Leslie Dickinson</w:t>
      </w:r>
    </w:p>
    <w:p w14:paraId="22DB4E1E" w14:textId="7D461D97" w:rsidR="00483DED" w:rsidRPr="002970BB" w:rsidRDefault="00483DED" w:rsidP="008315CB">
      <w:pPr>
        <w:pStyle w:val="BodyText1"/>
        <w:jc w:val="center"/>
        <w:rPr>
          <w:b/>
        </w:rPr>
      </w:pPr>
      <w:r w:rsidRPr="002970BB">
        <w:rPr>
          <w:b/>
        </w:rPr>
        <w:t>60 years</w:t>
      </w:r>
    </w:p>
    <w:p w14:paraId="074C75B8" w14:textId="0A48A2B1" w:rsidR="002970BB" w:rsidRDefault="002970BB" w:rsidP="008315CB">
      <w:pPr>
        <w:pStyle w:val="BodyText1"/>
        <w:jc w:val="center"/>
      </w:pPr>
      <w:r>
        <w:t>Sr. Maryanne Dwyer, Sr. Gerardine Cooney and</w:t>
      </w:r>
    </w:p>
    <w:p w14:paraId="5464C30A" w14:textId="61F2E8E0" w:rsidR="002970BB" w:rsidRDefault="002970BB" w:rsidP="008315CB">
      <w:pPr>
        <w:pStyle w:val="BodyText1"/>
        <w:jc w:val="center"/>
      </w:pPr>
      <w:r>
        <w:t>Sr. Maureen Molloy</w:t>
      </w:r>
    </w:p>
    <w:p w14:paraId="3EDCBF21" w14:textId="0B6B9521" w:rsidR="002970BB" w:rsidRPr="002970BB" w:rsidRDefault="002970BB" w:rsidP="008315CB">
      <w:pPr>
        <w:pStyle w:val="BodyText1"/>
        <w:jc w:val="center"/>
        <w:rPr>
          <w:b/>
        </w:rPr>
      </w:pPr>
      <w:r w:rsidRPr="002970BB">
        <w:rPr>
          <w:b/>
        </w:rPr>
        <w:t>50 years</w:t>
      </w:r>
    </w:p>
    <w:p w14:paraId="760810B0" w14:textId="09C81CA7" w:rsidR="00483DED" w:rsidRPr="004473B4" w:rsidRDefault="002970BB" w:rsidP="004473B4">
      <w:pPr>
        <w:pStyle w:val="BodyText1"/>
        <w:jc w:val="center"/>
      </w:pPr>
      <w:r>
        <w:t>Sr. Monique Nyland</w:t>
      </w:r>
    </w:p>
    <w:p w14:paraId="30E5EC63" w14:textId="78CD461F" w:rsidR="002C1BFB" w:rsidRDefault="006153B5" w:rsidP="002C1BFB">
      <w:pPr>
        <w:pStyle w:val="Heading3"/>
        <w:rPr>
          <w:rFonts w:ascii="Calibri Light" w:hAnsi="Calibri Light" w:cs="Calibri Light"/>
          <w:szCs w:val="32"/>
        </w:rPr>
      </w:pPr>
      <w:r w:rsidRPr="00F1005A">
        <w:rPr>
          <w:rFonts w:ascii="Calibri Light" w:hAnsi="Calibri Light" w:cs="Calibri Light"/>
          <w:szCs w:val="32"/>
        </w:rPr>
        <w:t>Melbourne Cup Lunch</w:t>
      </w:r>
      <w:bookmarkStart w:id="10" w:name="_Hlk146722391"/>
    </w:p>
    <w:p w14:paraId="4AA4E239" w14:textId="077A3794" w:rsidR="006153B5" w:rsidRPr="004473B4" w:rsidRDefault="006153B5" w:rsidP="002C1BFB">
      <w:pPr>
        <w:rPr>
          <w:sz w:val="36"/>
          <w:szCs w:val="40"/>
        </w:rPr>
      </w:pPr>
      <w:r w:rsidRPr="004473B4">
        <w:rPr>
          <w:szCs w:val="20"/>
        </w:rPr>
        <w:t>After the great success and fun that was had at last</w:t>
      </w:r>
      <w:r w:rsidR="002C1BFB" w:rsidRPr="004473B4">
        <w:rPr>
          <w:szCs w:val="20"/>
        </w:rPr>
        <w:t xml:space="preserve"> </w:t>
      </w:r>
      <w:r w:rsidRPr="004473B4">
        <w:rPr>
          <w:szCs w:val="20"/>
        </w:rPr>
        <w:t xml:space="preserve">year’s Melbourne Cup Luncheon, we have decided to hold the event again. You are invited to join us for a luncheon to celebrate the Melbourne Cup on Tuesday 5 November from 11 AM in St Alipius Hall. Tickets are $25 per person. Lunch of chicken, salad and dessert will be supplied. BYO alcohol. Soft drinks will be supplied. Please confirm numbers with the parish office by 31 October. Prizes for the best male and female fascinators. Sweeps will be available. If anyone can bring a salad or a dessert, </w:t>
      </w:r>
      <w:r w:rsidR="009B74BC" w:rsidRPr="004473B4">
        <w:rPr>
          <w:szCs w:val="20"/>
        </w:rPr>
        <w:t>please contact the parish office</w:t>
      </w:r>
      <w:r w:rsidRPr="004473B4">
        <w:rPr>
          <w:szCs w:val="20"/>
        </w:rPr>
        <w:t xml:space="preserve">. </w:t>
      </w:r>
      <w:bookmarkEnd w:id="10"/>
    </w:p>
    <w:p w14:paraId="50A849D0" w14:textId="77777777" w:rsidR="006153B5" w:rsidRPr="00F1005A" w:rsidRDefault="006153B5" w:rsidP="006153B5">
      <w:pPr>
        <w:pStyle w:val="Thankyouheading"/>
        <w:framePr w:wrap="around"/>
        <w:rPr>
          <w:rFonts w:ascii="Calibri Light" w:hAnsi="Calibri Light" w:cs="Calibri Light"/>
          <w:sz w:val="32"/>
          <w:szCs w:val="32"/>
        </w:rPr>
      </w:pPr>
      <w:r w:rsidRPr="00F1005A">
        <w:rPr>
          <w:rFonts w:ascii="Calibri Light" w:hAnsi="Calibri Light" w:cs="Calibri Light"/>
          <w:sz w:val="32"/>
          <w:szCs w:val="32"/>
        </w:rPr>
        <w:t>Planned Giving Program</w:t>
      </w:r>
    </w:p>
    <w:p w14:paraId="15DFC312" w14:textId="77777777" w:rsidR="006153B5" w:rsidRDefault="006153B5" w:rsidP="006153B5">
      <w:pPr>
        <w:pStyle w:val="BodyText1"/>
        <w:spacing w:after="120"/>
        <w:rPr>
          <w:rFonts w:ascii="Calibri Light" w:hAnsi="Calibri Light" w:cs="Calibri Light"/>
          <w:sz w:val="22"/>
          <w:szCs w:val="22"/>
        </w:rPr>
      </w:pPr>
    </w:p>
    <w:p w14:paraId="16B84562" w14:textId="77777777" w:rsidR="006153B5" w:rsidRDefault="006153B5" w:rsidP="006153B5">
      <w:pPr>
        <w:pStyle w:val="BodyText1"/>
        <w:spacing w:after="120"/>
        <w:rPr>
          <w:rFonts w:ascii="Calibri Light" w:hAnsi="Calibri Light" w:cs="Calibri Light"/>
          <w:sz w:val="22"/>
          <w:szCs w:val="22"/>
        </w:rPr>
      </w:pPr>
    </w:p>
    <w:p w14:paraId="63249C62" w14:textId="0A90D1C0" w:rsidR="006153B5" w:rsidRPr="004473B4" w:rsidRDefault="006153B5" w:rsidP="002C1BFB">
      <w:pPr>
        <w:rPr>
          <w:szCs w:val="20"/>
        </w:rPr>
      </w:pPr>
      <w:r w:rsidRPr="004473B4">
        <w:rPr>
          <w:szCs w:val="20"/>
        </w:rPr>
        <w:t>Thank you to all parishioners who contribute to our planned giving program. Your generosity is appreciated</w:t>
      </w:r>
      <w:r w:rsidRPr="004473B4">
        <w:rPr>
          <w:i/>
          <w:iCs/>
          <w:szCs w:val="20"/>
        </w:rPr>
        <w:t>.</w:t>
      </w:r>
      <w:bookmarkStart w:id="11" w:name="_Hlk141983456"/>
      <w:r w:rsidRPr="004473B4">
        <w:rPr>
          <w:szCs w:val="20"/>
        </w:rPr>
        <w:t xml:space="preserve"> </w:t>
      </w:r>
    </w:p>
    <w:tbl>
      <w:tblPr>
        <w:tblStyle w:val="TableGrid"/>
        <w:tblW w:w="5098" w:type="dxa"/>
        <w:tblLook w:val="04A0" w:firstRow="1" w:lastRow="0" w:firstColumn="1" w:lastColumn="0" w:noHBand="0" w:noVBand="1"/>
      </w:tblPr>
      <w:tblGrid>
        <w:gridCol w:w="4159"/>
        <w:gridCol w:w="939"/>
      </w:tblGrid>
      <w:tr w:rsidR="006153B5" w:rsidRPr="004473B4" w14:paraId="50749846" w14:textId="77777777" w:rsidTr="005802EF">
        <w:trPr>
          <w:trHeight w:val="501"/>
        </w:trPr>
        <w:tc>
          <w:tcPr>
            <w:tcW w:w="4159" w:type="dxa"/>
            <w:vAlign w:val="center"/>
          </w:tcPr>
          <w:p w14:paraId="0E90440E" w14:textId="77777777" w:rsidR="006153B5" w:rsidRPr="004473B4" w:rsidRDefault="006153B5" w:rsidP="005802EF">
            <w:pPr>
              <w:rPr>
                <w:szCs w:val="20"/>
              </w:rPr>
            </w:pPr>
            <w:r w:rsidRPr="004473B4">
              <w:rPr>
                <w:szCs w:val="20"/>
              </w:rPr>
              <w:t>Supporting our parish priests</w:t>
            </w:r>
          </w:p>
        </w:tc>
        <w:tc>
          <w:tcPr>
            <w:tcW w:w="939" w:type="dxa"/>
            <w:shd w:val="clear" w:color="auto" w:fill="FFFFFF" w:themeFill="background1"/>
            <w:vAlign w:val="center"/>
          </w:tcPr>
          <w:p w14:paraId="4F8F8881" w14:textId="1FC1343D" w:rsidR="005802EF" w:rsidRPr="004473B4" w:rsidRDefault="00983C57" w:rsidP="005802EF">
            <w:pPr>
              <w:rPr>
                <w:color w:val="FF0000"/>
                <w:szCs w:val="20"/>
              </w:rPr>
            </w:pPr>
            <w:r w:rsidRPr="00983C57">
              <w:rPr>
                <w:color w:val="auto"/>
                <w:szCs w:val="20"/>
              </w:rPr>
              <w:t>$838</w:t>
            </w:r>
          </w:p>
        </w:tc>
      </w:tr>
      <w:tr w:rsidR="006153B5" w:rsidRPr="004473B4" w14:paraId="69CF615F" w14:textId="77777777" w:rsidTr="008B25D3">
        <w:trPr>
          <w:trHeight w:val="905"/>
        </w:trPr>
        <w:tc>
          <w:tcPr>
            <w:tcW w:w="4159" w:type="dxa"/>
          </w:tcPr>
          <w:p w14:paraId="2402A659" w14:textId="77777777" w:rsidR="006153B5" w:rsidRPr="004473B4" w:rsidRDefault="006153B5" w:rsidP="002C1BFB">
            <w:pPr>
              <w:rPr>
                <w:szCs w:val="20"/>
              </w:rPr>
            </w:pPr>
            <w:r w:rsidRPr="004473B4">
              <w:rPr>
                <w:szCs w:val="20"/>
              </w:rPr>
              <w:t>Maintenance of parish buildings, office and administration expenses, grounds maintenance etc.</w:t>
            </w:r>
          </w:p>
        </w:tc>
        <w:tc>
          <w:tcPr>
            <w:tcW w:w="939" w:type="dxa"/>
            <w:shd w:val="clear" w:color="auto" w:fill="FFFFFF" w:themeFill="background1"/>
          </w:tcPr>
          <w:p w14:paraId="14B473E9" w14:textId="0949E061" w:rsidR="006153B5" w:rsidRPr="004473B4" w:rsidRDefault="00983C57" w:rsidP="002C1BFB">
            <w:pPr>
              <w:rPr>
                <w:color w:val="FF0000"/>
                <w:szCs w:val="20"/>
              </w:rPr>
            </w:pPr>
            <w:r w:rsidRPr="00983C57">
              <w:rPr>
                <w:color w:val="auto"/>
                <w:szCs w:val="20"/>
              </w:rPr>
              <w:t>$453.20</w:t>
            </w:r>
          </w:p>
        </w:tc>
      </w:tr>
      <w:bookmarkEnd w:id="11"/>
    </w:tbl>
    <w:p w14:paraId="63A656F9" w14:textId="77777777" w:rsidR="009B74BC" w:rsidRPr="004473B4" w:rsidRDefault="009B74BC" w:rsidP="002C1BFB">
      <w:pPr>
        <w:rPr>
          <w:szCs w:val="20"/>
        </w:rPr>
      </w:pPr>
    </w:p>
    <w:p w14:paraId="53D76E66" w14:textId="6D11EC62" w:rsidR="006153B5" w:rsidRPr="004473B4" w:rsidRDefault="006153B5" w:rsidP="002C1BFB">
      <w:pPr>
        <w:rPr>
          <w:szCs w:val="20"/>
        </w:rPr>
      </w:pPr>
      <w:r w:rsidRPr="004473B4">
        <w:rPr>
          <w:szCs w:val="20"/>
        </w:rPr>
        <w:t>If you have any queries about your Planned Giving, please do not hesitate to contact the parish office and we would be very happy to help out where we can.</w:t>
      </w:r>
    </w:p>
    <w:p w14:paraId="6F48A329" w14:textId="77777777" w:rsidR="006153B5" w:rsidRPr="004473B4" w:rsidRDefault="006153B5" w:rsidP="006153B5">
      <w:pPr>
        <w:pStyle w:val="BodyText1"/>
        <w:rPr>
          <w:rFonts w:ascii="Calibri Light" w:hAnsi="Calibri Light" w:cs="Calibri Light"/>
          <w:szCs w:val="22"/>
          <w:lang w:val="en-US"/>
        </w:rPr>
      </w:pPr>
    </w:p>
    <w:p w14:paraId="39B95E2E" w14:textId="77777777" w:rsidR="004473B4" w:rsidRDefault="004473B4" w:rsidP="004473B4">
      <w:pPr>
        <w:pStyle w:val="Thankyouheading"/>
        <w:framePr w:hSpace="0" w:wrap="auto" w:vAnchor="margin" w:hAnchor="text" w:yAlign="inline"/>
        <w:rPr>
          <w:rFonts w:ascii="Calibri Light" w:eastAsia="Times New Roman" w:hAnsi="Calibri Light" w:cs="Calibri Light"/>
          <w:sz w:val="32"/>
          <w:szCs w:val="32"/>
        </w:rPr>
      </w:pPr>
      <w:r w:rsidRPr="00F1005A">
        <w:rPr>
          <w:rFonts w:ascii="Calibri Light" w:eastAsia="Times New Roman" w:hAnsi="Calibri Light" w:cs="Calibri Light"/>
          <w:sz w:val="32"/>
          <w:szCs w:val="32"/>
        </w:rPr>
        <w:t>communion to the homebound</w:t>
      </w:r>
    </w:p>
    <w:p w14:paraId="175EE53A" w14:textId="77777777" w:rsidR="004473B4" w:rsidRPr="004473B4" w:rsidRDefault="004473B4" w:rsidP="004473B4">
      <w:pPr>
        <w:rPr>
          <w:rFonts w:eastAsia="Times New Roman"/>
          <w:szCs w:val="20"/>
        </w:rPr>
      </w:pPr>
      <w:r w:rsidRPr="004473B4">
        <w:rPr>
          <w:rFonts w:eastAsia="Times New Roman"/>
          <w:szCs w:val="20"/>
        </w:rPr>
        <w:t xml:space="preserve">Do you find yourself with an hour or two to spare every couple of weeks?  If so have you given any thought to taking communion to those who cannot, for whatever reason, gather with us at </w:t>
      </w:r>
      <w:proofErr w:type="gramStart"/>
      <w:r w:rsidRPr="004473B4">
        <w:rPr>
          <w:rFonts w:eastAsia="Times New Roman"/>
          <w:szCs w:val="20"/>
        </w:rPr>
        <w:t>masses.</w:t>
      </w:r>
      <w:proofErr w:type="gramEnd"/>
      <w:r w:rsidRPr="004473B4">
        <w:rPr>
          <w:rFonts w:eastAsia="Times New Roman"/>
          <w:szCs w:val="20"/>
        </w:rPr>
        <w:t xml:space="preserve">  This is a rewarding role which brings great comfort to many.  If this is something you think you might have some time for,</w:t>
      </w:r>
    </w:p>
    <w:p w14:paraId="2E8CA5BB" w14:textId="4682C649" w:rsidR="004473B4" w:rsidRPr="004473B4" w:rsidRDefault="004473B4" w:rsidP="004473B4">
      <w:pPr>
        <w:rPr>
          <w:rFonts w:eastAsia="Times New Roman"/>
          <w:szCs w:val="20"/>
        </w:rPr>
      </w:pPr>
      <w:proofErr w:type="gramStart"/>
      <w:r w:rsidRPr="004473B4">
        <w:rPr>
          <w:rFonts w:eastAsia="Times New Roman"/>
          <w:szCs w:val="20"/>
        </w:rPr>
        <w:t>please</w:t>
      </w:r>
      <w:proofErr w:type="gramEnd"/>
      <w:r w:rsidRPr="004473B4">
        <w:rPr>
          <w:rFonts w:eastAsia="Times New Roman"/>
          <w:szCs w:val="20"/>
        </w:rPr>
        <w:t xml:space="preserve"> contact the parish office for more information.</w:t>
      </w:r>
    </w:p>
    <w:p w14:paraId="750178AA" w14:textId="77777777" w:rsidR="00D17D98" w:rsidRDefault="00D17D98" w:rsidP="006153B5">
      <w:pPr>
        <w:pStyle w:val="VeronicaLawsonname"/>
        <w:rPr>
          <w:rFonts w:ascii="Calibri Light" w:hAnsi="Calibri Light" w:cs="Calibri Light"/>
          <w:b/>
          <w:bCs/>
          <w:color w:val="C00000"/>
        </w:rPr>
      </w:pPr>
    </w:p>
    <w:p w14:paraId="11C0F2AF" w14:textId="34254A54" w:rsidR="006153B5" w:rsidRPr="00F27F63" w:rsidRDefault="001861BE" w:rsidP="006153B5">
      <w:pPr>
        <w:pStyle w:val="VeronicaLawsonname"/>
        <w:rPr>
          <w:rFonts w:ascii="Calibri Light" w:hAnsi="Calibri Light" w:cs="Calibri Light"/>
          <w:b/>
          <w:bCs/>
          <w:color w:val="C00000"/>
        </w:rPr>
      </w:pPr>
      <w:r>
        <w:rPr>
          <w:rFonts w:ascii="Calibri Light" w:hAnsi="Calibri Light" w:cs="Calibri Light"/>
          <w:b/>
          <w:bCs/>
          <w:color w:val="C00000"/>
        </w:rPr>
        <w:t>ACKNOWLEDGEMENT</w:t>
      </w:r>
      <w:r w:rsidR="00D17D98">
        <w:rPr>
          <w:rFonts w:ascii="Calibri Light" w:hAnsi="Calibri Light" w:cs="Calibri Light"/>
          <w:b/>
          <w:bCs/>
          <w:color w:val="C00000"/>
        </w:rPr>
        <w:t xml:space="preserve"> MASS</w:t>
      </w:r>
    </w:p>
    <w:p w14:paraId="2A991CC0" w14:textId="77777777" w:rsidR="00210D57" w:rsidRDefault="00210D57" w:rsidP="00210D57">
      <w:pPr>
        <w:rPr>
          <w:rFonts w:ascii="Times New Roman" w:eastAsia="Times New Roman" w:hAnsi="Times New Roman"/>
        </w:rPr>
      </w:pPr>
      <w:r>
        <w:rPr>
          <w:rFonts w:eastAsia="Times New Roman"/>
        </w:rPr>
        <w:t>Next weekend at our 6.00pm Vigil Mass at St Alipius, as we prepare for our December anniversaries, we will remember and acknowledge the impact of sexual abuse in our Parish. We recommit to truth, justice and healing for all and the safeguarding of children and vulnerable adults.</w:t>
      </w:r>
    </w:p>
    <w:p w14:paraId="4FC7FAB0" w14:textId="77777777" w:rsidR="008C127B" w:rsidRPr="00D17D98" w:rsidRDefault="008C127B" w:rsidP="00D17D98">
      <w:pPr>
        <w:rPr>
          <w:rFonts w:ascii="Aptos" w:hAnsi="Aptos"/>
          <w:color w:val="C00000"/>
        </w:rPr>
      </w:pPr>
    </w:p>
    <w:p w14:paraId="01428D78" w14:textId="7C27DA43" w:rsidR="00F27F63" w:rsidRPr="004473B4" w:rsidRDefault="00E03E39" w:rsidP="009B74BC">
      <w:pPr>
        <w:pStyle w:val="Thankyouheading"/>
        <w:framePr w:hSpace="0" w:wrap="auto" w:vAnchor="margin" w:hAnchor="text" w:yAlign="inline"/>
        <w:rPr>
          <w:rFonts w:ascii="Calibri Light" w:eastAsia="Times New Roman" w:hAnsi="Calibri Light" w:cs="Calibri Light"/>
          <w:sz w:val="32"/>
          <w:szCs w:val="32"/>
        </w:rPr>
      </w:pPr>
      <w:r>
        <w:rPr>
          <w:rFonts w:ascii="Calibri Light" w:eastAsia="Times New Roman" w:hAnsi="Calibri Light" w:cs="Calibri Light"/>
          <w:sz w:val="32"/>
          <w:szCs w:val="32"/>
        </w:rPr>
        <w:t>WEDDING CONGRATULATIONS</w:t>
      </w:r>
    </w:p>
    <w:bookmarkEnd w:id="5"/>
    <w:bookmarkEnd w:id="6"/>
    <w:bookmarkEnd w:id="7"/>
    <w:bookmarkEnd w:id="8"/>
    <w:bookmarkEnd w:id="9"/>
    <w:p w14:paraId="05EF37E4" w14:textId="394F7F4A" w:rsidR="00E03E39" w:rsidRPr="005662ED" w:rsidRDefault="004473B4" w:rsidP="002C1BFB">
      <w:pPr>
        <w:rPr>
          <w:szCs w:val="20"/>
        </w:rPr>
      </w:pPr>
      <w:r>
        <w:rPr>
          <w:noProof/>
          <w:lang w:val="en-AU" w:eastAsia="en-AU"/>
        </w:rPr>
        <w:drawing>
          <wp:anchor distT="0" distB="0" distL="114300" distR="114300" simplePos="0" relativeHeight="251705344" behindDoc="0" locked="0" layoutInCell="1" allowOverlap="1" wp14:anchorId="6E722E0A" wp14:editId="0C1EB826">
            <wp:simplePos x="0" y="0"/>
            <wp:positionH relativeFrom="column">
              <wp:posOffset>90170</wp:posOffset>
            </wp:positionH>
            <wp:positionV relativeFrom="paragraph">
              <wp:posOffset>80010</wp:posOffset>
            </wp:positionV>
            <wp:extent cx="779780" cy="547370"/>
            <wp:effectExtent l="0" t="0" r="127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79780" cy="5473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27F63" w:rsidRPr="004473B4">
        <w:rPr>
          <w:szCs w:val="20"/>
        </w:rPr>
        <w:t>Congratulations</w:t>
      </w:r>
      <w:r w:rsidR="00E03E39" w:rsidRPr="004473B4">
        <w:rPr>
          <w:szCs w:val="20"/>
        </w:rPr>
        <w:t xml:space="preserve"> to Natalie Shannon and Russell Gleeson who will be married in our parish next Saturday, October 19</w:t>
      </w:r>
      <w:r w:rsidR="00E03E39" w:rsidRPr="004473B4">
        <w:rPr>
          <w:szCs w:val="20"/>
          <w:vertAlign w:val="superscript"/>
        </w:rPr>
        <w:t>th</w:t>
      </w:r>
      <w:r w:rsidR="00E03E39" w:rsidRPr="004473B4">
        <w:rPr>
          <w:szCs w:val="20"/>
        </w:rPr>
        <w:t xml:space="preserve"> at 1.45 pm.  Natalie has been known to this parish since she was very young and we are excited that she is taking this next step in her life.  All are welcome to come along to St. Alipius on Saturday to witness the marriage of Nat and Russell.  </w:t>
      </w:r>
    </w:p>
    <w:p w14:paraId="634252A9" w14:textId="2E893322" w:rsidR="002C1BFB" w:rsidRDefault="002C1BFB" w:rsidP="002C1BFB">
      <w:pPr>
        <w:rPr>
          <w:rFonts w:ascii="Calibri Light" w:eastAsia="Times New Roman" w:hAnsi="Calibri Light" w:cs="Calibri Light"/>
          <w:sz w:val="22"/>
        </w:rPr>
      </w:pPr>
    </w:p>
    <w:p w14:paraId="7AC5AB67" w14:textId="77777777" w:rsidR="004473B4" w:rsidRDefault="004473B4" w:rsidP="004473B4">
      <w:pPr>
        <w:rPr>
          <w:rFonts w:ascii="Calibri Light" w:eastAsia="Times New Roman" w:hAnsi="Calibri Light" w:cs="Calibri Light"/>
          <w:b/>
          <w:bCs/>
          <w:color w:val="C00000"/>
          <w:sz w:val="32"/>
          <w:szCs w:val="24"/>
        </w:rPr>
      </w:pPr>
      <w:r>
        <w:rPr>
          <w:rFonts w:ascii="Calibri Light" w:eastAsia="Times New Roman" w:hAnsi="Calibri Light" w:cs="Calibri Light"/>
          <w:b/>
          <w:bCs/>
          <w:color w:val="C00000"/>
          <w:sz w:val="32"/>
          <w:szCs w:val="24"/>
        </w:rPr>
        <w:t>VIT REGISTRATION</w:t>
      </w:r>
    </w:p>
    <w:p w14:paraId="0C4D8449" w14:textId="39D2FC45" w:rsidR="004473B4" w:rsidRDefault="004473B4" w:rsidP="004473B4">
      <w:pPr>
        <w:rPr>
          <w:rFonts w:eastAsia="Times New Roman"/>
          <w:szCs w:val="20"/>
        </w:rPr>
      </w:pPr>
      <w:r w:rsidRPr="004473B4">
        <w:rPr>
          <w:rFonts w:eastAsia="Times New Roman"/>
          <w:szCs w:val="20"/>
        </w:rPr>
        <w:t>Teachers who participate in various roles in our parish are reminded that VIT registrations should have been renewed at the end of September.  Please provide a copy of your updated registration for the coming 12 months to the parish office as soon as possible.</w:t>
      </w:r>
    </w:p>
    <w:p w14:paraId="6E24BA5B" w14:textId="77777777" w:rsidR="005662ED" w:rsidRPr="004473B4" w:rsidRDefault="005662ED" w:rsidP="004473B4">
      <w:pPr>
        <w:rPr>
          <w:rFonts w:eastAsia="Times New Roman"/>
          <w:szCs w:val="20"/>
        </w:rPr>
      </w:pPr>
    </w:p>
    <w:p w14:paraId="1E789DFC" w14:textId="74C63566" w:rsidR="0046198E" w:rsidRPr="00CE6433" w:rsidRDefault="0046198E" w:rsidP="0046198E">
      <w:pPr>
        <w:pStyle w:val="Heading3"/>
        <w:spacing w:before="0"/>
        <w:rPr>
          <w:rFonts w:ascii="Calibri Light" w:hAnsi="Calibri Light" w:cs="Calibri Light"/>
        </w:rPr>
      </w:pPr>
      <w:r w:rsidRPr="00CE6433">
        <w:rPr>
          <w:rFonts w:ascii="Calibri Light" w:hAnsi="Calibri Light" w:cs="Calibri Light"/>
        </w:rPr>
        <w:t>Mass of Remembrance</w:t>
      </w:r>
    </w:p>
    <w:p w14:paraId="1908D04A" w14:textId="75BF4ED6" w:rsidR="004E6EFE" w:rsidRDefault="0046198E" w:rsidP="00DC3E0A">
      <w:pPr>
        <w:pStyle w:val="BodyText1"/>
      </w:pPr>
      <w:bookmarkStart w:id="12" w:name="_Hlk148039371"/>
      <w:r w:rsidRPr="004473B4">
        <w:t xml:space="preserve">Our annual Remembrance Mass, </w:t>
      </w:r>
      <w:r w:rsidRPr="004473B4">
        <w:rPr>
          <w:b/>
          <w:bCs/>
        </w:rPr>
        <w:t>celebrating the lives of those who have passed away in the last 12 months</w:t>
      </w:r>
      <w:r w:rsidRPr="004473B4">
        <w:t xml:space="preserve"> will be at 6:00 PM on Saturday </w:t>
      </w:r>
      <w:r w:rsidR="00F41848" w:rsidRPr="004473B4">
        <w:t>2 November</w:t>
      </w:r>
      <w:r w:rsidRPr="004473B4">
        <w:t xml:space="preserve"> at St Alipius. These people will be remembered at all masses that weekend. If you have lost a loved one in the past twelve months, but they weren’t buried from our parish, please contact the parish office to have them remembered at this mass. A </w:t>
      </w:r>
      <w:r w:rsidR="001F545E">
        <w:t>cuppa</w:t>
      </w:r>
      <w:r w:rsidRPr="004473B4">
        <w:t xml:space="preserve"> will follow the 6:00 PM mass at St. Alipius and</w:t>
      </w:r>
      <w:r w:rsidR="00F41848" w:rsidRPr="004473B4">
        <w:t xml:space="preserve"> a cuppa will follow</w:t>
      </w:r>
      <w:r w:rsidRPr="004473B4">
        <w:t xml:space="preserve"> the 10:30 AM mass at Buninyong. Please spread the word.</w:t>
      </w:r>
      <w:bookmarkEnd w:id="12"/>
    </w:p>
    <w:p w14:paraId="3D2EDC9E" w14:textId="7E42D43B" w:rsidR="004473B4" w:rsidRDefault="004473B4" w:rsidP="004473B4">
      <w:pPr>
        <w:rPr>
          <w:rFonts w:eastAsia="Times New Roman"/>
          <w:sz w:val="22"/>
          <w:szCs w:val="20"/>
        </w:rPr>
      </w:pPr>
    </w:p>
    <w:tbl>
      <w:tblPr>
        <w:tblStyle w:val="TableGrid"/>
        <w:tblpPr w:leftFromText="180" w:rightFromText="180" w:vertAnchor="text" w:horzAnchor="margin" w:tblpY="-77"/>
        <w:tblW w:w="0" w:type="auto"/>
        <w:tblLook w:val="04A0" w:firstRow="1" w:lastRow="0" w:firstColumn="1" w:lastColumn="0" w:noHBand="0" w:noVBand="1"/>
      </w:tblPr>
      <w:tblGrid>
        <w:gridCol w:w="5061"/>
      </w:tblGrid>
      <w:tr w:rsidR="004473B4" w14:paraId="6BEFB837" w14:textId="77777777" w:rsidTr="004473B4">
        <w:tc>
          <w:tcPr>
            <w:tcW w:w="5061" w:type="dxa"/>
            <w:shd w:val="clear" w:color="auto" w:fill="C00000"/>
          </w:tcPr>
          <w:p w14:paraId="12EEBDB0" w14:textId="77777777" w:rsidR="004473B4" w:rsidRPr="002970BB" w:rsidRDefault="004473B4" w:rsidP="004473B4">
            <w:pPr>
              <w:jc w:val="center"/>
              <w:rPr>
                <w:rFonts w:ascii="Calibri Light" w:hAnsi="Calibri Light" w:cs="Calibri Light"/>
                <w:b/>
                <w:sz w:val="32"/>
                <w:szCs w:val="32"/>
                <w:lang w:val="en-AU"/>
              </w:rPr>
            </w:pPr>
            <w:r>
              <w:rPr>
                <w:rFonts w:ascii="Calibri Light" w:hAnsi="Calibri Light" w:cs="Calibri Light"/>
                <w:b/>
                <w:color w:val="FFFFFF" w:themeColor="background1"/>
                <w:sz w:val="32"/>
                <w:szCs w:val="32"/>
              </w:rPr>
              <w:t>UPCOMING DATES</w:t>
            </w:r>
          </w:p>
        </w:tc>
      </w:tr>
      <w:tr w:rsidR="004473B4" w14:paraId="7D9A3BD2" w14:textId="77777777" w:rsidTr="004473B4">
        <w:tc>
          <w:tcPr>
            <w:tcW w:w="5061" w:type="dxa"/>
            <w:shd w:val="clear" w:color="auto" w:fill="E0D9C9" w:themeFill="accent3" w:themeFillShade="E6"/>
          </w:tcPr>
          <w:p w14:paraId="0AB3A99A" w14:textId="1F201D50" w:rsidR="00064746" w:rsidRPr="00064746" w:rsidRDefault="00064746" w:rsidP="004473B4">
            <w:pPr>
              <w:jc w:val="center"/>
              <w:rPr>
                <w:b/>
                <w:szCs w:val="32"/>
                <w:lang w:val="en-AU"/>
              </w:rPr>
            </w:pPr>
            <w:r w:rsidRPr="00064746">
              <w:rPr>
                <w:b/>
                <w:szCs w:val="32"/>
                <w:lang w:val="en-AU"/>
              </w:rPr>
              <w:t>Anniversary Planning Meeting</w:t>
            </w:r>
          </w:p>
          <w:p w14:paraId="2E114800" w14:textId="6E47A422" w:rsidR="00064746" w:rsidRPr="00064746" w:rsidRDefault="00064746" w:rsidP="004473B4">
            <w:pPr>
              <w:jc w:val="center"/>
              <w:rPr>
                <w:szCs w:val="32"/>
                <w:lang w:val="en-AU"/>
              </w:rPr>
            </w:pPr>
            <w:r w:rsidRPr="00064746">
              <w:rPr>
                <w:szCs w:val="32"/>
                <w:lang w:val="en-AU"/>
              </w:rPr>
              <w:t>October 13</w:t>
            </w:r>
            <w:r w:rsidRPr="00064746">
              <w:rPr>
                <w:szCs w:val="32"/>
                <w:vertAlign w:val="superscript"/>
                <w:lang w:val="en-AU"/>
              </w:rPr>
              <w:t>th</w:t>
            </w:r>
            <w:r w:rsidRPr="00064746">
              <w:rPr>
                <w:szCs w:val="32"/>
                <w:lang w:val="en-AU"/>
              </w:rPr>
              <w:t xml:space="preserve"> @ 3 pm – Hall</w:t>
            </w:r>
          </w:p>
          <w:p w14:paraId="4AC212FD" w14:textId="77777777" w:rsidR="00064746" w:rsidRDefault="00064746" w:rsidP="004473B4">
            <w:pPr>
              <w:jc w:val="center"/>
              <w:rPr>
                <w:b/>
                <w:szCs w:val="32"/>
                <w:lang w:val="en-AU"/>
              </w:rPr>
            </w:pPr>
          </w:p>
          <w:p w14:paraId="667B076B" w14:textId="169FC776" w:rsidR="004473B4" w:rsidRPr="008315CB" w:rsidRDefault="004473B4" w:rsidP="004473B4">
            <w:pPr>
              <w:jc w:val="center"/>
              <w:rPr>
                <w:b/>
                <w:szCs w:val="32"/>
                <w:lang w:val="en-AU"/>
              </w:rPr>
            </w:pPr>
            <w:r w:rsidRPr="008315CB">
              <w:rPr>
                <w:b/>
                <w:szCs w:val="32"/>
                <w:lang w:val="en-AU"/>
              </w:rPr>
              <w:t>Parish Pastoral Council Meeting</w:t>
            </w:r>
          </w:p>
          <w:p w14:paraId="18D89460" w14:textId="2F1DCCBF" w:rsidR="004473B4" w:rsidRDefault="004473B4" w:rsidP="004473B4">
            <w:pPr>
              <w:jc w:val="center"/>
              <w:rPr>
                <w:szCs w:val="32"/>
                <w:lang w:val="en-AU"/>
              </w:rPr>
            </w:pPr>
            <w:r w:rsidRPr="008315CB">
              <w:rPr>
                <w:szCs w:val="32"/>
                <w:lang w:val="en-AU"/>
              </w:rPr>
              <w:t>October 31</w:t>
            </w:r>
            <w:r w:rsidRPr="008315CB">
              <w:rPr>
                <w:szCs w:val="32"/>
                <w:vertAlign w:val="superscript"/>
                <w:lang w:val="en-AU"/>
              </w:rPr>
              <w:t>st</w:t>
            </w:r>
            <w:r w:rsidRPr="008315CB">
              <w:rPr>
                <w:szCs w:val="32"/>
                <w:lang w:val="en-AU"/>
              </w:rPr>
              <w:t xml:space="preserve"> @ 6.30 pm</w:t>
            </w:r>
            <w:r>
              <w:rPr>
                <w:szCs w:val="32"/>
                <w:lang w:val="en-AU"/>
              </w:rPr>
              <w:t xml:space="preserve"> - Presbytery</w:t>
            </w:r>
          </w:p>
          <w:p w14:paraId="47C0EE0F" w14:textId="77777777" w:rsidR="004473B4" w:rsidRDefault="004473B4" w:rsidP="004473B4">
            <w:pPr>
              <w:jc w:val="center"/>
              <w:rPr>
                <w:szCs w:val="32"/>
                <w:lang w:val="en-AU"/>
              </w:rPr>
            </w:pPr>
          </w:p>
          <w:p w14:paraId="751BEE57" w14:textId="74D19790" w:rsidR="004473B4" w:rsidRDefault="004473B4" w:rsidP="004473B4">
            <w:pPr>
              <w:jc w:val="center"/>
              <w:rPr>
                <w:b/>
                <w:szCs w:val="32"/>
                <w:lang w:val="en-AU"/>
              </w:rPr>
            </w:pPr>
            <w:r>
              <w:rPr>
                <w:b/>
                <w:szCs w:val="32"/>
                <w:lang w:val="en-AU"/>
              </w:rPr>
              <w:t>Remembrance Mass</w:t>
            </w:r>
          </w:p>
          <w:p w14:paraId="02F138C9" w14:textId="353AF167" w:rsidR="004473B4" w:rsidRDefault="004473B4" w:rsidP="004473B4">
            <w:pPr>
              <w:jc w:val="center"/>
              <w:rPr>
                <w:szCs w:val="32"/>
                <w:lang w:val="en-AU"/>
              </w:rPr>
            </w:pPr>
            <w:r>
              <w:rPr>
                <w:szCs w:val="32"/>
                <w:lang w:val="en-AU"/>
              </w:rPr>
              <w:t>November 2</w:t>
            </w:r>
            <w:r w:rsidRPr="008315CB">
              <w:rPr>
                <w:szCs w:val="32"/>
                <w:vertAlign w:val="superscript"/>
                <w:lang w:val="en-AU"/>
              </w:rPr>
              <w:t>nd</w:t>
            </w:r>
            <w:r>
              <w:rPr>
                <w:szCs w:val="32"/>
                <w:lang w:val="en-AU"/>
              </w:rPr>
              <w:t xml:space="preserve"> @ 6pm – St. Alipius Church</w:t>
            </w:r>
          </w:p>
          <w:p w14:paraId="32BC3A6E" w14:textId="7A1A4BD9" w:rsidR="004473B4" w:rsidRDefault="004473B4" w:rsidP="004473B4">
            <w:pPr>
              <w:jc w:val="center"/>
              <w:rPr>
                <w:szCs w:val="32"/>
                <w:lang w:val="en-AU"/>
              </w:rPr>
            </w:pPr>
          </w:p>
          <w:p w14:paraId="5DDCC562" w14:textId="63EAF7EA" w:rsidR="004473B4" w:rsidRPr="004473B4" w:rsidRDefault="004473B4" w:rsidP="004473B4">
            <w:pPr>
              <w:jc w:val="center"/>
              <w:rPr>
                <w:b/>
                <w:szCs w:val="32"/>
                <w:lang w:val="en-AU"/>
              </w:rPr>
            </w:pPr>
            <w:r w:rsidRPr="004473B4">
              <w:rPr>
                <w:b/>
                <w:szCs w:val="32"/>
                <w:lang w:val="en-AU"/>
              </w:rPr>
              <w:t>Melbourne Cup Luncheon</w:t>
            </w:r>
          </w:p>
          <w:p w14:paraId="4835AFAA" w14:textId="0DC255B4" w:rsidR="004473B4" w:rsidRPr="004473B4" w:rsidRDefault="004473B4" w:rsidP="004473B4">
            <w:pPr>
              <w:jc w:val="center"/>
              <w:rPr>
                <w:szCs w:val="32"/>
                <w:lang w:val="en-AU"/>
              </w:rPr>
            </w:pPr>
            <w:r w:rsidRPr="004473B4">
              <w:rPr>
                <w:szCs w:val="32"/>
                <w:lang w:val="en-AU"/>
              </w:rPr>
              <w:t>November 5</w:t>
            </w:r>
            <w:r w:rsidRPr="004473B4">
              <w:rPr>
                <w:szCs w:val="32"/>
                <w:vertAlign w:val="superscript"/>
                <w:lang w:val="en-AU"/>
              </w:rPr>
              <w:t>th</w:t>
            </w:r>
            <w:r w:rsidRPr="004473B4">
              <w:rPr>
                <w:szCs w:val="32"/>
                <w:lang w:val="en-AU"/>
              </w:rPr>
              <w:t xml:space="preserve"> @ 11 am</w:t>
            </w:r>
            <w:r>
              <w:rPr>
                <w:szCs w:val="32"/>
                <w:lang w:val="en-AU"/>
              </w:rPr>
              <w:t xml:space="preserve"> – Parish Hall</w:t>
            </w:r>
          </w:p>
          <w:p w14:paraId="7B1C34AF" w14:textId="77777777" w:rsidR="004473B4" w:rsidRDefault="004473B4" w:rsidP="004473B4">
            <w:pPr>
              <w:jc w:val="center"/>
              <w:rPr>
                <w:szCs w:val="32"/>
                <w:lang w:val="en-AU"/>
              </w:rPr>
            </w:pPr>
          </w:p>
          <w:p w14:paraId="041E0A3A" w14:textId="77777777" w:rsidR="004473B4" w:rsidRPr="008315CB" w:rsidRDefault="004473B4" w:rsidP="004473B4">
            <w:pPr>
              <w:jc w:val="center"/>
              <w:rPr>
                <w:b/>
                <w:szCs w:val="32"/>
                <w:lang w:val="en-AU"/>
              </w:rPr>
            </w:pPr>
            <w:r w:rsidRPr="008315CB">
              <w:rPr>
                <w:b/>
                <w:szCs w:val="32"/>
                <w:lang w:val="en-AU"/>
              </w:rPr>
              <w:t>Anniversary Mass &amp; Picnic</w:t>
            </w:r>
          </w:p>
          <w:p w14:paraId="0F7B05CD" w14:textId="47BBF3F5" w:rsidR="004473B4" w:rsidRPr="008315CB" w:rsidRDefault="004473B4" w:rsidP="004473B4">
            <w:pPr>
              <w:jc w:val="center"/>
              <w:rPr>
                <w:sz w:val="22"/>
                <w:szCs w:val="32"/>
                <w:lang w:val="en-AU"/>
              </w:rPr>
            </w:pPr>
            <w:r>
              <w:rPr>
                <w:szCs w:val="32"/>
                <w:lang w:val="en-AU"/>
              </w:rPr>
              <w:t>December 14</w:t>
            </w:r>
            <w:r w:rsidRPr="008315CB">
              <w:rPr>
                <w:szCs w:val="32"/>
                <w:vertAlign w:val="superscript"/>
                <w:lang w:val="en-AU"/>
              </w:rPr>
              <w:t>th</w:t>
            </w:r>
            <w:r>
              <w:rPr>
                <w:szCs w:val="32"/>
                <w:lang w:val="en-AU"/>
              </w:rPr>
              <w:t xml:space="preserve"> @ 6pm – Church and Grounds</w:t>
            </w:r>
          </w:p>
        </w:tc>
      </w:tr>
    </w:tbl>
    <w:p w14:paraId="151A9A62" w14:textId="77777777" w:rsidR="004473B4" w:rsidRDefault="004473B4" w:rsidP="004473B4">
      <w:pPr>
        <w:rPr>
          <w:rFonts w:ascii="Calibri Light" w:eastAsia="Times New Roman" w:hAnsi="Calibri Light" w:cs="Calibri Light"/>
          <w:b/>
          <w:bCs/>
          <w:color w:val="C00000"/>
          <w:sz w:val="32"/>
          <w:szCs w:val="24"/>
        </w:rPr>
      </w:pPr>
    </w:p>
    <w:p w14:paraId="15766487" w14:textId="27F57E6A" w:rsidR="004473B4" w:rsidRDefault="004473B4" w:rsidP="004473B4">
      <w:pPr>
        <w:rPr>
          <w:rFonts w:ascii="Calibri Light" w:eastAsia="Times New Roman" w:hAnsi="Calibri Light" w:cs="Calibri Light"/>
          <w:b/>
          <w:bCs/>
          <w:color w:val="C00000"/>
          <w:sz w:val="32"/>
          <w:szCs w:val="24"/>
        </w:rPr>
      </w:pPr>
      <w:r>
        <w:rPr>
          <w:rFonts w:ascii="Calibri Light" w:eastAsia="Times New Roman" w:hAnsi="Calibri Light" w:cs="Calibri Light"/>
          <w:b/>
          <w:bCs/>
          <w:color w:val="C00000"/>
          <w:sz w:val="32"/>
          <w:szCs w:val="24"/>
        </w:rPr>
        <w:t>PARISH ANNIVERSARY – DEC 14</w:t>
      </w:r>
      <w:r w:rsidRPr="004F0F27">
        <w:rPr>
          <w:rFonts w:ascii="Calibri Light" w:eastAsia="Times New Roman" w:hAnsi="Calibri Light" w:cs="Calibri Light"/>
          <w:b/>
          <w:bCs/>
          <w:color w:val="C00000"/>
          <w:sz w:val="32"/>
          <w:szCs w:val="24"/>
          <w:vertAlign w:val="superscript"/>
        </w:rPr>
        <w:t>TH</w:t>
      </w:r>
      <w:r>
        <w:rPr>
          <w:rFonts w:ascii="Calibri Light" w:eastAsia="Times New Roman" w:hAnsi="Calibri Light" w:cs="Calibri Light"/>
          <w:b/>
          <w:bCs/>
          <w:color w:val="C00000"/>
          <w:sz w:val="32"/>
          <w:szCs w:val="24"/>
        </w:rPr>
        <w:t xml:space="preserve"> </w:t>
      </w:r>
    </w:p>
    <w:p w14:paraId="79FB3A80" w14:textId="6E08CC5C" w:rsidR="004473B4" w:rsidRDefault="004473B4" w:rsidP="004473B4">
      <w:pPr>
        <w:rPr>
          <w:rFonts w:ascii="Arial" w:eastAsia="Times New Roman" w:hAnsi="Arial" w:cs="Arial"/>
          <w:color w:val="auto"/>
        </w:rPr>
      </w:pPr>
      <w:r w:rsidRPr="004473B4">
        <w:rPr>
          <w:rFonts w:ascii="Arial" w:eastAsia="Times New Roman" w:hAnsi="Arial" w:cs="Arial"/>
          <w:color w:val="auto"/>
        </w:rPr>
        <w:t>We hope that by now you have marked December 14</w:t>
      </w:r>
      <w:r w:rsidRPr="004473B4">
        <w:rPr>
          <w:rFonts w:ascii="Arial" w:eastAsia="Times New Roman" w:hAnsi="Arial" w:cs="Arial"/>
          <w:color w:val="auto"/>
          <w:vertAlign w:val="superscript"/>
        </w:rPr>
        <w:t>th</w:t>
      </w:r>
      <w:r w:rsidRPr="004473B4">
        <w:rPr>
          <w:rFonts w:ascii="Arial" w:eastAsia="Times New Roman" w:hAnsi="Arial" w:cs="Arial"/>
          <w:color w:val="auto"/>
        </w:rPr>
        <w:t xml:space="preserve"> as an important date in your diary.  The anniversary committee have been busy making plans for this special day and are able to share some of the details with you.  On the day we hope that many will be able to gather to take time viewing the displays which have been prepared.  These displays will take help you to remember the many groups and people who have been part of the history of the parish.  There will also be interviews with parishioners who have taken time to share their memories of their time at St. Alipius.  Mass will be celebrated at the usual time of 6pm with a liturgy and will then be followed by a picnic in the grounds of the church/presbytery.  During this time people are invited to bring a picnic tea or take advantage of the sausage sizzle which will be happening in the grounds.  More information will be available in coming weeks.  A big thank you to the many parishioners who have been meeting and put time in to ensure that this occasion </w:t>
      </w:r>
      <w:r>
        <w:rPr>
          <w:rFonts w:ascii="Arial" w:eastAsia="Times New Roman" w:hAnsi="Arial" w:cs="Arial"/>
          <w:color w:val="auto"/>
          <w:sz w:val="22"/>
        </w:rPr>
        <w:t xml:space="preserve">is a </w:t>
      </w:r>
      <w:r w:rsidRPr="004473B4">
        <w:rPr>
          <w:rFonts w:ascii="Arial" w:eastAsia="Times New Roman" w:hAnsi="Arial" w:cs="Arial"/>
          <w:color w:val="auto"/>
        </w:rPr>
        <w:t>memorable one.  If you know of people who are no longer in the parish, but would be keen to attend, please don’t hesitate to share the information with them.</w:t>
      </w:r>
    </w:p>
    <w:p w14:paraId="6294CDCC" w14:textId="77777777" w:rsidR="008C127B" w:rsidRPr="008C127B" w:rsidRDefault="008C127B" w:rsidP="004473B4">
      <w:pPr>
        <w:rPr>
          <w:rFonts w:ascii="Arial" w:eastAsia="Times New Roman" w:hAnsi="Arial" w:cs="Arial"/>
          <w:color w:val="auto"/>
          <w:sz w:val="8"/>
        </w:rPr>
      </w:pPr>
    </w:p>
    <w:p w14:paraId="6CCDC434" w14:textId="760E3D39" w:rsidR="00D17D98" w:rsidRPr="00D17D98" w:rsidRDefault="00D17D98" w:rsidP="00D17D98">
      <w:pPr>
        <w:rPr>
          <w:rFonts w:ascii="Calibri Light" w:eastAsia="Times New Roman" w:hAnsi="Calibri Light" w:cs="Calibri Light"/>
          <w:color w:val="C00000"/>
          <w:sz w:val="18"/>
        </w:rPr>
      </w:pPr>
      <w:r w:rsidRPr="00D17D98">
        <w:rPr>
          <w:rFonts w:ascii="Calibri Light" w:eastAsia="Times New Roman" w:hAnsi="Calibri Light" w:cs="Calibri Light"/>
          <w:b/>
          <w:bCs/>
          <w:color w:val="C00000"/>
          <w:sz w:val="32"/>
          <w:szCs w:val="34"/>
        </w:rPr>
        <w:t>VOLUNTEER AT MERCY PLACE</w:t>
      </w:r>
      <w:r w:rsidRPr="00D17D98">
        <w:rPr>
          <w:rFonts w:ascii="Calibri Light" w:eastAsia="Times New Roman" w:hAnsi="Calibri Light" w:cs="Calibri Light"/>
          <w:color w:val="C00000"/>
          <w:sz w:val="18"/>
        </w:rPr>
        <w:t> </w:t>
      </w:r>
    </w:p>
    <w:p w14:paraId="2CECE997" w14:textId="77777777" w:rsidR="00D17D98" w:rsidRPr="00D17D98" w:rsidRDefault="00D17D98" w:rsidP="00D17D98">
      <w:pPr>
        <w:rPr>
          <w:rFonts w:eastAsia="Times New Roman" w:cstheme="majorHAnsi"/>
        </w:rPr>
      </w:pPr>
      <w:r w:rsidRPr="00D17D98">
        <w:rPr>
          <w:rFonts w:eastAsia="Times New Roman" w:cstheme="majorHAnsi"/>
        </w:rPr>
        <w:t>Mercy Place is welcoming new volunteers to our team. Join us for an informative session on Monday 21st, October from 10am -- 11.30am where you can enjoy some morning tea while discovering how you can contribute to your community. </w:t>
      </w:r>
    </w:p>
    <w:p w14:paraId="17CA1283" w14:textId="77777777" w:rsidR="00D17D98" w:rsidRPr="00D17D98" w:rsidRDefault="00D17D98" w:rsidP="00D17D98">
      <w:pPr>
        <w:rPr>
          <w:rFonts w:eastAsia="Times New Roman" w:cstheme="majorHAnsi"/>
        </w:rPr>
      </w:pPr>
      <w:r w:rsidRPr="00D17D98">
        <w:rPr>
          <w:rFonts w:eastAsia="Times New Roman" w:cstheme="majorHAnsi"/>
        </w:rPr>
        <w:t>60 Corbett Street, Ballarat East.</w:t>
      </w:r>
    </w:p>
    <w:p w14:paraId="0457231C" w14:textId="01A7E600" w:rsidR="00D17D98" w:rsidRDefault="00D17D98" w:rsidP="005662ED">
      <w:pPr>
        <w:rPr>
          <w:rFonts w:eastAsia="Times New Roman" w:cstheme="majorHAnsi"/>
        </w:rPr>
      </w:pPr>
      <w:r w:rsidRPr="00D17D98">
        <w:rPr>
          <w:rFonts w:eastAsia="Times New Roman" w:cstheme="majorHAnsi"/>
        </w:rPr>
        <w:t>For more information, phone Olivia on 5327 1888</w:t>
      </w:r>
    </w:p>
    <w:p w14:paraId="212F4E24" w14:textId="77777777" w:rsidR="008C127B" w:rsidRPr="008C127B" w:rsidRDefault="008C127B" w:rsidP="005662ED">
      <w:pPr>
        <w:rPr>
          <w:rFonts w:eastAsia="Times New Roman" w:cstheme="majorHAnsi"/>
          <w:sz w:val="8"/>
        </w:rPr>
      </w:pPr>
    </w:p>
    <w:p w14:paraId="1B4FAD78" w14:textId="77777777" w:rsidR="005662ED" w:rsidRDefault="005662ED" w:rsidP="005662ED">
      <w:pPr>
        <w:rPr>
          <w:rFonts w:ascii="Calibri Light" w:eastAsia="Times New Roman" w:hAnsi="Calibri Light" w:cs="Calibri Light"/>
          <w:b/>
          <w:color w:val="C00000"/>
          <w:sz w:val="32"/>
          <w:szCs w:val="32"/>
        </w:rPr>
      </w:pPr>
      <w:r w:rsidRPr="00F27F63">
        <w:rPr>
          <w:rFonts w:ascii="Calibri Light" w:eastAsia="Times New Roman" w:hAnsi="Calibri Light" w:cs="Calibri Light"/>
          <w:b/>
          <w:color w:val="C00000"/>
          <w:sz w:val="32"/>
          <w:szCs w:val="32"/>
        </w:rPr>
        <w:t>OFFICE HOURS</w:t>
      </w:r>
    </w:p>
    <w:p w14:paraId="5ABE8E83" w14:textId="77777777" w:rsidR="005662ED" w:rsidRPr="004473B4" w:rsidRDefault="005662ED" w:rsidP="005662ED">
      <w:pPr>
        <w:rPr>
          <w:rFonts w:cstheme="majorHAnsi"/>
          <w:color w:val="auto"/>
          <w:sz w:val="14"/>
          <w:szCs w:val="20"/>
        </w:rPr>
      </w:pPr>
      <w:r w:rsidRPr="004473B4">
        <w:rPr>
          <w:rFonts w:eastAsia="Times New Roman" w:cstheme="majorHAnsi"/>
          <w:color w:val="auto"/>
          <w:szCs w:val="32"/>
        </w:rPr>
        <w:t>Please note that for the coming three weeks, the office will only be open on Tuesday and Thursday mornings.  Please ensure that anything for the bulletin is submitted by 11am on Thursday.</w:t>
      </w:r>
    </w:p>
    <w:p w14:paraId="7E02ED3D" w14:textId="53E8FD20" w:rsidR="0043199B" w:rsidRPr="0043199B" w:rsidRDefault="0043199B" w:rsidP="0043199B">
      <w:pPr>
        <w:shd w:val="clear" w:color="auto" w:fill="FFFFFF"/>
        <w:spacing w:line="300" w:lineRule="auto"/>
        <w:rPr>
          <w:rFonts w:ascii="Calibri Light" w:eastAsia="Times New Roman" w:hAnsi="Calibri Light" w:cs="Calibri Light"/>
          <w:color w:val="333333"/>
          <w:sz w:val="32"/>
          <w:szCs w:val="32"/>
          <w:lang w:eastAsia="en-AU"/>
        </w:rPr>
      </w:pPr>
      <w:r w:rsidRPr="0043199B">
        <w:rPr>
          <w:rFonts w:ascii="Calibri Light" w:eastAsia="Times New Roman" w:hAnsi="Calibri Light" w:cs="Calibri Light"/>
          <w:b/>
          <w:bCs/>
          <w:color w:val="C00000"/>
          <w:sz w:val="32"/>
          <w:szCs w:val="32"/>
          <w:lang w:eastAsia="en-AU"/>
        </w:rPr>
        <w:t>THE SYNOD ON SYNODALITY</w:t>
      </w:r>
      <w:r w:rsidRPr="0043199B">
        <w:rPr>
          <w:rFonts w:ascii="Calibri Light" w:eastAsia="Times New Roman" w:hAnsi="Calibri Light" w:cs="Calibri Light"/>
          <w:color w:val="C00000"/>
          <w:sz w:val="32"/>
          <w:szCs w:val="32"/>
          <w:lang w:eastAsia="en-AU"/>
        </w:rPr>
        <w:t xml:space="preserve"> </w:t>
      </w:r>
      <w:r w:rsidRPr="0043199B">
        <w:rPr>
          <w:rFonts w:ascii="Calibri Light" w:eastAsia="Times New Roman" w:hAnsi="Calibri Light" w:cs="Calibri Light"/>
          <w:color w:val="333333"/>
          <w:sz w:val="32"/>
          <w:szCs w:val="32"/>
          <w:lang w:eastAsia="en-AU"/>
        </w:rPr>
        <w:tab/>
      </w:r>
      <w:r w:rsidRPr="0043199B">
        <w:rPr>
          <w:rFonts w:ascii="Calibri Light" w:eastAsia="Times New Roman" w:hAnsi="Calibri Light" w:cs="Calibri Light"/>
          <w:color w:val="333333"/>
          <w:sz w:val="32"/>
          <w:szCs w:val="32"/>
          <w:lang w:eastAsia="en-AU"/>
        </w:rPr>
        <w:tab/>
      </w:r>
    </w:p>
    <w:p w14:paraId="72582E51" w14:textId="7259E714" w:rsidR="0043199B" w:rsidRPr="00B8239B" w:rsidRDefault="0043199B" w:rsidP="0043199B">
      <w:pPr>
        <w:shd w:val="clear" w:color="auto" w:fill="FFFFFF"/>
        <w:rPr>
          <w:rFonts w:ascii="Arial" w:eastAsia="Times New Roman" w:hAnsi="Arial" w:cs="Arial"/>
          <w:color w:val="2F222A"/>
          <w:lang w:eastAsia="en-AU"/>
        </w:rPr>
      </w:pPr>
      <w:r w:rsidRPr="00B8239B">
        <w:rPr>
          <w:rFonts w:ascii="Arial" w:eastAsia="Times New Roman" w:hAnsi="Arial" w:cs="Arial"/>
          <w:color w:val="333333"/>
          <w:lang w:eastAsia="en-AU"/>
        </w:rPr>
        <w:t xml:space="preserve">The assembly is taking place Oct. 2-27 in Rome with a focus on </w:t>
      </w:r>
      <w:r w:rsidRPr="00B8239B">
        <w:rPr>
          <w:rFonts w:ascii="Arial" w:eastAsia="Times New Roman" w:hAnsi="Arial" w:cs="Arial"/>
          <w:i/>
          <w:iCs/>
          <w:color w:val="333333"/>
          <w:lang w:eastAsia="en-AU"/>
        </w:rPr>
        <w:t xml:space="preserve">“How to Be a Missionary </w:t>
      </w:r>
      <w:proofErr w:type="spellStart"/>
      <w:r w:rsidRPr="00B8239B">
        <w:rPr>
          <w:rFonts w:ascii="Arial" w:eastAsia="Times New Roman" w:hAnsi="Arial" w:cs="Arial"/>
          <w:i/>
          <w:iCs/>
          <w:color w:val="333333"/>
          <w:lang w:eastAsia="en-AU"/>
        </w:rPr>
        <w:t>Synodal</w:t>
      </w:r>
      <w:proofErr w:type="spellEnd"/>
      <w:r w:rsidRPr="00B8239B">
        <w:rPr>
          <w:rFonts w:ascii="Arial" w:eastAsia="Times New Roman" w:hAnsi="Arial" w:cs="Arial"/>
          <w:i/>
          <w:iCs/>
          <w:color w:val="333333"/>
          <w:lang w:eastAsia="en-AU"/>
        </w:rPr>
        <w:t xml:space="preserve"> Church.”</w:t>
      </w:r>
      <w:r w:rsidRPr="00B8239B">
        <w:rPr>
          <w:rFonts w:ascii="Arial" w:eastAsia="Times New Roman" w:hAnsi="Arial" w:cs="Arial"/>
          <w:color w:val="333333"/>
          <w:lang w:eastAsia="en-AU"/>
        </w:rPr>
        <w:t xml:space="preserve"> </w:t>
      </w:r>
      <w:r w:rsidRPr="00B8239B">
        <w:rPr>
          <w:rFonts w:ascii="Arial" w:hAnsi="Arial" w:cs="Arial"/>
          <w:color w:val="333333"/>
        </w:rPr>
        <w:t xml:space="preserve">Pope Francis, opened the Synod, which is meant to deepen the missionary perspective of the Church, said </w:t>
      </w:r>
      <w:r w:rsidRPr="00B8239B">
        <w:rPr>
          <w:rFonts w:ascii="Arial" w:hAnsi="Arial" w:cs="Arial"/>
          <w:i/>
          <w:iCs/>
          <w:color w:val="333333"/>
        </w:rPr>
        <w:t xml:space="preserve">“Let us be careful not to see our contributions as points to defend at all costs or agendas to be imposed…Ours is not a parliamentary assembly but rather a place of listening in communion.” </w:t>
      </w:r>
      <w:r w:rsidRPr="00B8239B">
        <w:rPr>
          <w:rFonts w:ascii="Arial" w:hAnsi="Arial" w:cs="Arial"/>
          <w:color w:val="333333"/>
          <w:shd w:val="clear" w:color="auto" w:fill="FFFFFF"/>
        </w:rPr>
        <w:t xml:space="preserve">Pope Francis says the Catholic Church must first acknowledge its sins and ask for forgiveness before it can be credible in carrying out the mission Jesus Christ entrusted to the Church. </w:t>
      </w:r>
      <w:r w:rsidRPr="00B8239B">
        <w:rPr>
          <w:rFonts w:ascii="Arial" w:eastAsia="Times New Roman" w:hAnsi="Arial" w:cs="Arial"/>
          <w:color w:val="2F222A"/>
          <w:lang w:eastAsia="en-AU"/>
        </w:rPr>
        <w:t xml:space="preserve">The day before the synod began, at a public vigil, “some of the sins that cause the most pain and shame were called by name, invoking God’s mercy.” During the prayer service, people spoke about their experiences of being harmed by sexual abuse, war, and indifference toward migrants. Attendees requested forgiveness “in the name of all the baptized” for “sin against peace, sin against creation, against Indigenous populations, against migrants; sin of abuse; sin against women, family, youth; sin of using doctrine as stones to be hurled; sin against poverty; sin against </w:t>
      </w:r>
      <w:proofErr w:type="spellStart"/>
      <w:r w:rsidRPr="00B8239B">
        <w:rPr>
          <w:rFonts w:ascii="Arial" w:eastAsia="Times New Roman" w:hAnsi="Arial" w:cs="Arial"/>
          <w:color w:val="2F222A"/>
          <w:lang w:eastAsia="en-AU"/>
        </w:rPr>
        <w:t>synodality</w:t>
      </w:r>
      <w:proofErr w:type="spellEnd"/>
      <w:r w:rsidRPr="00B8239B">
        <w:rPr>
          <w:rFonts w:ascii="Arial" w:eastAsia="Times New Roman" w:hAnsi="Arial" w:cs="Arial"/>
          <w:color w:val="2F222A"/>
          <w:lang w:eastAsia="en-AU"/>
        </w:rPr>
        <w:t>/lack of listening, communion, and participation of all.”</w:t>
      </w:r>
    </w:p>
    <w:p w14:paraId="5FF427E9" w14:textId="77777777" w:rsidR="0043199B" w:rsidRDefault="0043199B" w:rsidP="0043199B">
      <w:pPr>
        <w:shd w:val="clear" w:color="auto" w:fill="FFFFFF"/>
        <w:rPr>
          <w:rFonts w:ascii="Arial" w:hAnsi="Arial" w:cs="Arial"/>
        </w:rPr>
      </w:pPr>
      <w:r w:rsidRPr="00B8239B">
        <w:rPr>
          <w:rFonts w:ascii="Arial" w:eastAsia="Times New Roman" w:hAnsi="Arial" w:cs="Arial"/>
          <w:color w:val="2F222A"/>
          <w:lang w:eastAsia="en-AU"/>
        </w:rPr>
        <w:t>The overall format for the Synod includes daily prayer, theological reflections, and </w:t>
      </w:r>
      <w:hyperlink r:id="rId19" w:tgtFrame="_blank" w:history="1">
        <w:r w:rsidRPr="00B8239B">
          <w:rPr>
            <w:rFonts w:ascii="Arial" w:eastAsia="Times New Roman" w:hAnsi="Arial" w:cs="Arial"/>
            <w:b/>
            <w:bCs/>
            <w:color w:val="EA1C2D"/>
            <w:u w:val="single"/>
            <w:lang w:eastAsia="en-AU"/>
          </w:rPr>
          <w:t>“conversation in the Spirit”</w:t>
        </w:r>
      </w:hyperlink>
      <w:r w:rsidRPr="00B8239B">
        <w:rPr>
          <w:rFonts w:ascii="Arial" w:eastAsia="Times New Roman" w:hAnsi="Arial" w:cs="Arial"/>
          <w:color w:val="2F222A"/>
          <w:lang w:eastAsia="en-AU"/>
        </w:rPr>
        <w:t xml:space="preserve"> in small working </w:t>
      </w:r>
      <w:proofErr w:type="gramStart"/>
      <w:r w:rsidRPr="00B8239B">
        <w:rPr>
          <w:rFonts w:ascii="Arial" w:eastAsia="Times New Roman" w:hAnsi="Arial" w:cs="Arial"/>
          <w:color w:val="2F222A"/>
          <w:lang w:eastAsia="en-AU"/>
        </w:rPr>
        <w:t>groups .</w:t>
      </w:r>
      <w:proofErr w:type="gramEnd"/>
      <w:r w:rsidRPr="00B8239B">
        <w:rPr>
          <w:rFonts w:ascii="Arial" w:eastAsia="Times New Roman" w:hAnsi="Arial" w:cs="Arial"/>
          <w:color w:val="2F222A"/>
          <w:lang w:eastAsia="en-AU"/>
        </w:rPr>
        <w:t xml:space="preserve"> </w:t>
      </w:r>
      <w:r w:rsidRPr="00B8239B">
        <w:rPr>
          <w:rFonts w:ascii="Arial" w:eastAsia="Times New Roman" w:hAnsi="Arial" w:cs="Arial"/>
          <w:color w:val="333333"/>
          <w:lang w:eastAsia="en-AU"/>
        </w:rPr>
        <w:t>The tone of the opening days of the Synod’s final assembly signals that those hoping for sweeping change may be disappointed.</w:t>
      </w:r>
      <w:r w:rsidRPr="00B8239B">
        <w:rPr>
          <w:rFonts w:ascii="Arial" w:eastAsia="Times New Roman" w:hAnsi="Arial" w:cs="Arial"/>
          <w:color w:val="333333"/>
          <w:sz w:val="24"/>
          <w:szCs w:val="28"/>
          <w:lang w:eastAsia="en-AU"/>
        </w:rPr>
        <w:t xml:space="preserve"> </w:t>
      </w:r>
      <w:r w:rsidRPr="00B8239B">
        <w:rPr>
          <w:rFonts w:ascii="Arial" w:hAnsi="Arial" w:cs="Arial"/>
        </w:rPr>
        <w:t xml:space="preserve">This assembly will bring to a close a remarkable three-year ecclesial event aimed at bringing the yeast of </w:t>
      </w:r>
      <w:proofErr w:type="spellStart"/>
      <w:r w:rsidRPr="00B8239B">
        <w:rPr>
          <w:rFonts w:ascii="Arial" w:hAnsi="Arial" w:cs="Arial"/>
        </w:rPr>
        <w:t>synodality</w:t>
      </w:r>
      <w:proofErr w:type="spellEnd"/>
      <w:r w:rsidRPr="00B8239B">
        <w:rPr>
          <w:rFonts w:ascii="Arial" w:hAnsi="Arial" w:cs="Arial"/>
        </w:rPr>
        <w:t xml:space="preserve"> into the Church’s daily bread. The Synod has been turned from “an occasional event to an ecclesial process that extends in space and time”. It has become a mechanism of ecclesial discernment that begins with consultations and gatherings of the People of God and concludes with bishops’ assemblies that include plenty of non-bishops, which finally makes proposals to the Pope. And thus, presumably, it will now continue to be. The Synod journey has recovered ancient habits of listening, participation and discernment, and found new structures and methods to encourage these in the ordinary life of the Church. Accountability, transparency, discernment – all these belong “to the oldest of the Church’s traditions”, and “found in the very nature of the Church as a mystery of communion”.</w:t>
      </w:r>
      <w:r>
        <w:rPr>
          <w:rFonts w:ascii="Arial" w:hAnsi="Arial" w:cs="Arial"/>
        </w:rPr>
        <w:t xml:space="preserve"> </w:t>
      </w:r>
    </w:p>
    <w:p w14:paraId="605D563C" w14:textId="45A82DDC" w:rsidR="0043199B" w:rsidRPr="0043199B" w:rsidRDefault="0043199B" w:rsidP="0043199B">
      <w:pPr>
        <w:shd w:val="clear" w:color="auto" w:fill="FFFFFF"/>
        <w:rPr>
          <w:rFonts w:ascii="Arial" w:hAnsi="Arial" w:cs="Arial"/>
        </w:rPr>
      </w:pPr>
      <w:r w:rsidRPr="00B8239B">
        <w:rPr>
          <w:rFonts w:ascii="Arial" w:hAnsi="Arial" w:cs="Arial"/>
        </w:rPr>
        <w:t xml:space="preserve">Earlier this week </w:t>
      </w:r>
      <w:r w:rsidRPr="00B8239B">
        <w:rPr>
          <w:rFonts w:ascii="Arial" w:hAnsi="Arial" w:cs="Arial"/>
          <w:color w:val="444444"/>
        </w:rPr>
        <w:t>Bishop of Sandhurst Shane Mackinlay was elected as the Oceania representative on a commission charged with overseeing the drafting of the final Synod document. He is one of 14 Australians taking part in the Second Assembly of the Synod.</w:t>
      </w:r>
    </w:p>
    <w:p w14:paraId="2ADDAE59" w14:textId="74A349CF" w:rsidR="004473B4" w:rsidRDefault="004473B4" w:rsidP="0043199B">
      <w:pPr>
        <w:rPr>
          <w:rFonts w:eastAsia="Times New Roman"/>
          <w:sz w:val="22"/>
          <w:szCs w:val="20"/>
        </w:rPr>
      </w:pPr>
    </w:p>
    <w:p w14:paraId="56F68D68" w14:textId="2293F194" w:rsidR="004E6EFE" w:rsidRDefault="004E6EFE" w:rsidP="0043199B">
      <w:pPr>
        <w:pStyle w:val="BodyText1"/>
      </w:pPr>
    </w:p>
    <w:p w14:paraId="1B40940E" w14:textId="3FE4CDEC" w:rsidR="00551F90" w:rsidRPr="00C854F5" w:rsidRDefault="00551F90" w:rsidP="00551F90">
      <w:pPr>
        <w:rPr>
          <w:sz w:val="32"/>
          <w:szCs w:val="32"/>
          <w:lang w:val="en-AU"/>
        </w:rPr>
        <w:sectPr w:rsidR="00551F90" w:rsidRPr="00C854F5" w:rsidSect="00551F90">
          <w:headerReference w:type="first" r:id="rId20"/>
          <w:footerReference w:type="first" r:id="rId21"/>
          <w:pgSz w:w="12240" w:h="15840" w:code="1"/>
          <w:pgMar w:top="680" w:right="680" w:bottom="680" w:left="709" w:header="142" w:footer="142" w:gutter="0"/>
          <w:cols w:num="2" w:space="708"/>
          <w:titlePg/>
          <w:docGrid w:linePitch="360"/>
        </w:sectPr>
      </w:pPr>
    </w:p>
    <w:p w14:paraId="718E94D8" w14:textId="316B9823" w:rsidR="004F0F27" w:rsidRDefault="004F0F27" w:rsidP="00C616D6">
      <w:pPr>
        <w:textAlignment w:val="baseline"/>
        <w:rPr>
          <w:rFonts w:cstheme="majorHAnsi"/>
          <w:color w:val="auto"/>
          <w:kern w:val="2"/>
          <w:sz w:val="24"/>
          <w:szCs w:val="24"/>
          <w14:ligatures w14:val="standardContextual"/>
        </w:rPr>
      </w:pPr>
    </w:p>
    <w:p w14:paraId="55C7B9E4" w14:textId="0BC8CE66" w:rsidR="00021EB9" w:rsidRDefault="00021EB9" w:rsidP="00021EB9">
      <w:pPr>
        <w:pStyle w:val="NormalWeb"/>
        <w:spacing w:line="276" w:lineRule="auto"/>
        <w:rPr>
          <w:rFonts w:asciiTheme="majorHAnsi" w:hAnsiTheme="majorHAnsi" w:cstheme="majorHAnsi"/>
          <w:sz w:val="22"/>
          <w:szCs w:val="22"/>
        </w:rPr>
        <w:sectPr w:rsidR="00021EB9" w:rsidSect="004F0F27">
          <w:headerReference w:type="default" r:id="rId22"/>
          <w:footerReference w:type="default" r:id="rId23"/>
          <w:headerReference w:type="first" r:id="rId24"/>
          <w:footerReference w:type="first" r:id="rId25"/>
          <w:pgSz w:w="12240" w:h="15840" w:code="1"/>
          <w:pgMar w:top="680" w:right="680" w:bottom="680" w:left="680" w:header="142" w:footer="142" w:gutter="0"/>
          <w:cols w:num="2" w:space="720"/>
          <w:titlePg/>
          <w:docGrid w:linePitch="360"/>
        </w:sectPr>
      </w:pPr>
    </w:p>
    <w:p w14:paraId="449CB921" w14:textId="103017AF" w:rsidR="00BC03EA" w:rsidRDefault="00B063AE" w:rsidP="008A4289">
      <w:pPr>
        <w:pStyle w:val="Heading4"/>
      </w:pPr>
      <w:r>
        <w:rPr>
          <w:b w:val="0"/>
          <w:bCs w:val="0"/>
          <w:lang w:eastAsia="en-AU"/>
        </w:rPr>
        <w:drawing>
          <wp:anchor distT="0" distB="0" distL="114300" distR="114300" simplePos="0" relativeHeight="251708416" behindDoc="1" locked="0" layoutInCell="1" allowOverlap="1" wp14:anchorId="136EF8FC" wp14:editId="7A663BCC">
            <wp:simplePos x="0" y="0"/>
            <wp:positionH relativeFrom="column">
              <wp:posOffset>4702175</wp:posOffset>
            </wp:positionH>
            <wp:positionV relativeFrom="paragraph">
              <wp:posOffset>528955</wp:posOffset>
            </wp:positionV>
            <wp:extent cx="1952625" cy="1301944"/>
            <wp:effectExtent l="114300" t="76200" r="85725" b="8699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th Oct.jf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2625" cy="130194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0671B0" w:rsidRPr="008A4289">
        <w:t>“</w:t>
      </w:r>
      <w:r w:rsidR="00BC03EA">
        <w:t xml:space="preserve">Taking the Risk of Sharing </w:t>
      </w:r>
    </w:p>
    <w:p w14:paraId="0935B501" w14:textId="07CBCD17" w:rsidR="00FD58B6" w:rsidRPr="008A4289" w:rsidRDefault="00BC03EA" w:rsidP="008A4289">
      <w:pPr>
        <w:pStyle w:val="Heading4"/>
      </w:pPr>
      <w:r>
        <w:t>our Goods</w:t>
      </w:r>
      <w:r w:rsidR="006C3A52">
        <w:t>”</w:t>
      </w:r>
    </w:p>
    <w:p w14:paraId="57588161" w14:textId="156777E0" w:rsidR="00FC2744" w:rsidRPr="00FD58B6" w:rsidRDefault="00263049" w:rsidP="00FD58B6">
      <w:pPr>
        <w:pStyle w:val="Heading4"/>
        <w:rPr>
          <w:b w:val="0"/>
          <w:bCs w:val="0"/>
        </w:rPr>
      </w:pPr>
      <w:r w:rsidRPr="00FD58B6">
        <w:rPr>
          <w:b w:val="0"/>
          <w:bCs w:val="0"/>
          <w:color w:val="FF0000"/>
          <w:sz w:val="36"/>
        </w:rPr>
        <w:t xml:space="preserve">Gospel reflection by </w:t>
      </w:r>
      <w:r w:rsidR="00FC2744" w:rsidRPr="00FD58B6">
        <w:rPr>
          <w:b w:val="0"/>
          <w:bCs w:val="0"/>
          <w:color w:val="FF0000"/>
          <w:sz w:val="36"/>
        </w:rPr>
        <w:t>Veronica Lawson RSM</w:t>
      </w:r>
      <w:r w:rsidR="00225DA6" w:rsidRPr="00FD58B6">
        <w:rPr>
          <w:b w:val="0"/>
          <w:bCs w:val="0"/>
        </w:rPr>
        <w:tab/>
      </w:r>
    </w:p>
    <w:p w14:paraId="4AA1DA31" w14:textId="7C31564D" w:rsidR="00BB67FD" w:rsidRPr="00FA141B" w:rsidRDefault="00BC03EA" w:rsidP="00E40EAD">
      <w:pPr>
        <w:pStyle w:val="Quote"/>
        <w:tabs>
          <w:tab w:val="left" w:pos="8235"/>
        </w:tabs>
        <w:ind w:left="-56"/>
        <w:jc w:val="left"/>
        <w:rPr>
          <w:i w:val="0"/>
          <w:iCs w:val="0"/>
          <w:highlight w:val="yellow"/>
          <w:lang w:val="en-AU"/>
        </w:rPr>
        <w:sectPr w:rsidR="00BB67FD" w:rsidRPr="00FA141B" w:rsidSect="00021EB9">
          <w:type w:val="continuous"/>
          <w:pgSz w:w="12240" w:h="15840" w:code="1"/>
          <w:pgMar w:top="680" w:right="680" w:bottom="680" w:left="680" w:header="142" w:footer="142" w:gutter="0"/>
          <w:cols w:space="720"/>
          <w:titlePg/>
          <w:docGrid w:linePitch="360"/>
        </w:sectPr>
      </w:pPr>
      <w:r w:rsidRPr="006C3A52">
        <w:rPr>
          <w:rFonts w:ascii="Calibri" w:hAnsi="Calibri" w:cs="Calibri"/>
          <w:noProof/>
          <w:lang w:val="en-AU" w:eastAsia="en-AU"/>
        </w:rPr>
        <mc:AlternateContent>
          <mc:Choice Requires="wps">
            <w:drawing>
              <wp:anchor distT="45720" distB="45720" distL="114300" distR="114300" simplePos="0" relativeHeight="251696128" behindDoc="0" locked="0" layoutInCell="1" allowOverlap="1" wp14:anchorId="4DE4955B" wp14:editId="7C0197E9">
                <wp:simplePos x="0" y="0"/>
                <wp:positionH relativeFrom="column">
                  <wp:posOffset>34925</wp:posOffset>
                </wp:positionH>
                <wp:positionV relativeFrom="paragraph">
                  <wp:posOffset>339090</wp:posOffset>
                </wp:positionV>
                <wp:extent cx="3238500" cy="69278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927850"/>
                        </a:xfrm>
                        <a:prstGeom prst="rect">
                          <a:avLst/>
                        </a:prstGeom>
                        <a:noFill/>
                        <a:ln w="9525">
                          <a:noFill/>
                          <a:miter lim="800000"/>
                          <a:headEnd/>
                          <a:tailEnd/>
                        </a:ln>
                      </wps:spPr>
                      <wps:txbx>
                        <w:txbxContent>
                          <w:p w14:paraId="557CB366" w14:textId="77777777" w:rsidR="00BC03EA" w:rsidRPr="00BC03EA" w:rsidRDefault="00BC03EA" w:rsidP="00BC03EA">
                            <w:pPr>
                              <w:jc w:val="both"/>
                              <w:rPr>
                                <w:rFonts w:cstheme="majorHAnsi"/>
                                <w:sz w:val="22"/>
                                <w:szCs w:val="22"/>
                              </w:rPr>
                            </w:pPr>
                            <w:r w:rsidRPr="00BC03EA">
                              <w:rPr>
                                <w:rFonts w:cstheme="majorHAnsi"/>
                                <w:sz w:val="22"/>
                                <w:szCs w:val="22"/>
                              </w:rPr>
                              <w:t xml:space="preserve">Not too many of us commit murder or adultery. Not too many take hostages or give false testimony in a court of law. Most are ready to </w:t>
                            </w:r>
                            <w:proofErr w:type="spellStart"/>
                            <w:r w:rsidRPr="00BC03EA">
                              <w:rPr>
                                <w:rFonts w:cstheme="majorHAnsi"/>
                                <w:sz w:val="22"/>
                                <w:szCs w:val="22"/>
                              </w:rPr>
                              <w:t>honour</w:t>
                            </w:r>
                            <w:proofErr w:type="spellEnd"/>
                            <w:r w:rsidRPr="00BC03EA">
                              <w:rPr>
                                <w:rFonts w:cstheme="majorHAnsi"/>
                                <w:sz w:val="22"/>
                                <w:szCs w:val="22"/>
                              </w:rPr>
                              <w:t xml:space="preserve"> and care for their parents in their old age. In other words, most of us are basically decent and honest and could make the same claim as does the wealthy man who runs up to Jesus, namely that we have kept the commandments from our youth. The man’s question is actually a strange one. He wants to know what he must </w:t>
                            </w:r>
                            <w:r w:rsidRPr="00BC03EA">
                              <w:rPr>
                                <w:rFonts w:cstheme="majorHAnsi"/>
                                <w:i/>
                                <w:sz w:val="22"/>
                                <w:szCs w:val="22"/>
                              </w:rPr>
                              <w:t>do</w:t>
                            </w:r>
                            <w:r w:rsidRPr="00BC03EA">
                              <w:rPr>
                                <w:rFonts w:cstheme="majorHAnsi"/>
                                <w:sz w:val="22"/>
                                <w:szCs w:val="22"/>
                              </w:rPr>
                              <w:t xml:space="preserve"> in order to inherit eternal life. He seems unaware that inheritance depends, not on what one does, but on who one is. Jesus responds to the greeting, “Good Teacher”, with a reminder that God is the source of all goodness, and then lets his questioner know that keeping the commandments is not enough. Interestingly, Jesus adds a commandment that is not actually numbered among the “ten” but is to be found in an Essene document from Qumran: “You shall not defraud”. This prepares the way for what follows.</w:t>
                            </w:r>
                          </w:p>
                          <w:p w14:paraId="5DD943FB" w14:textId="56EA7CE9" w:rsidR="00BC03EA" w:rsidRPr="00BC03EA" w:rsidRDefault="00BC03EA" w:rsidP="00BC03EA">
                            <w:pPr>
                              <w:jc w:val="both"/>
                              <w:rPr>
                                <w:rFonts w:cstheme="majorHAnsi"/>
                                <w:sz w:val="22"/>
                                <w:szCs w:val="22"/>
                              </w:rPr>
                            </w:pPr>
                            <w:r w:rsidRPr="00BC03EA">
                              <w:rPr>
                                <w:rFonts w:cstheme="majorHAnsi"/>
                                <w:sz w:val="22"/>
                                <w:szCs w:val="22"/>
                              </w:rPr>
                              <w:t xml:space="preserve">First-century Mediterranean societies were “limited goods” societies. If a person acquired wealth, it was invariably understood to be at the expense of others. The wealthy were therefore looked upon with suspicion. Although Jesus looks at the man lovingly, he may nonetheless be hinting that this person’s wealth has been acquired fraudulently. </w:t>
                            </w:r>
                          </w:p>
                          <w:p w14:paraId="31C3DECA" w14:textId="77777777" w:rsidR="00021EB9" w:rsidRPr="00BC03EA" w:rsidRDefault="00021EB9" w:rsidP="0035271C">
                            <w:pPr>
                              <w:rPr>
                                <w:rFonts w:ascii="Calibri Light" w:hAnsi="Calibri Light" w:cs="Calibri Light"/>
                                <w:sz w:val="22"/>
                                <w:szCs w:val="22"/>
                              </w:rPr>
                            </w:pPr>
                            <w:bookmarkStart w:id="13" w:name="_GoBack"/>
                            <w:bookmarkEnd w:id="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4955B" id="_x0000_s1028" type="#_x0000_t202" style="position:absolute;left:0;text-align:left;margin-left:2.75pt;margin-top:26.7pt;width:255pt;height:545.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" filled="f" stroked="f">
                <v:textbox>
                  <w:txbxContent>
                    <w:p w14:paraId="557CB366" w14:textId="77777777" w:rsidR="00BC03EA" w:rsidRPr="00BC03EA" w:rsidRDefault="00BC03EA" w:rsidP="00BC03EA">
                      <w:pPr>
                        <w:jc w:val="both"/>
                        <w:rPr>
                          <w:rFonts w:cstheme="majorHAnsi"/>
                          <w:sz w:val="22"/>
                          <w:szCs w:val="22"/>
                        </w:rPr>
                      </w:pPr>
                      <w:r w:rsidRPr="00BC03EA">
                        <w:rPr>
                          <w:rFonts w:cstheme="majorHAnsi"/>
                          <w:sz w:val="22"/>
                          <w:szCs w:val="22"/>
                        </w:rPr>
                        <w:t xml:space="preserve">Not too many of us commit murder or adultery. Not too many take hostages or give false testimony in a court of law. Most are ready to </w:t>
                      </w:r>
                      <w:proofErr w:type="spellStart"/>
                      <w:r w:rsidRPr="00BC03EA">
                        <w:rPr>
                          <w:rFonts w:cstheme="majorHAnsi"/>
                          <w:sz w:val="22"/>
                          <w:szCs w:val="22"/>
                        </w:rPr>
                        <w:t>honour</w:t>
                      </w:r>
                      <w:proofErr w:type="spellEnd"/>
                      <w:r w:rsidRPr="00BC03EA">
                        <w:rPr>
                          <w:rFonts w:cstheme="majorHAnsi"/>
                          <w:sz w:val="22"/>
                          <w:szCs w:val="22"/>
                        </w:rPr>
                        <w:t xml:space="preserve"> and care for their parents in their old age. In other words, most of us are basically decent and honest and could make the same claim as does the wealthy man who runs up to Jesus, namely that we have kept the commandments from our youth. The man’s question is actually a strange one. He wants to know what he must </w:t>
                      </w:r>
                      <w:r w:rsidRPr="00BC03EA">
                        <w:rPr>
                          <w:rFonts w:cstheme="majorHAnsi"/>
                          <w:i/>
                          <w:sz w:val="22"/>
                          <w:szCs w:val="22"/>
                        </w:rPr>
                        <w:t>do</w:t>
                      </w:r>
                      <w:r w:rsidRPr="00BC03EA">
                        <w:rPr>
                          <w:rFonts w:cstheme="majorHAnsi"/>
                          <w:sz w:val="22"/>
                          <w:szCs w:val="22"/>
                        </w:rPr>
                        <w:t xml:space="preserve"> in order to inherit eternal life. He seems unaware that inheritance depends, not on what one does, but on who one is. Jesus responds to the greeting, “Good Teacher”, with a reminder that God is the source of all goodness, and then lets his questioner know that keeping the commandments is not enough. Interestingly, Jesus adds a commandment that is not actually numbered among the “ten” but is to be found in an Essene document from Qumran: “You shall not defraud”. This prepares the way for what follows.</w:t>
                      </w:r>
                    </w:p>
                    <w:p w14:paraId="5DD943FB" w14:textId="56EA7CE9" w:rsidR="00BC03EA" w:rsidRPr="00BC03EA" w:rsidRDefault="00BC03EA" w:rsidP="00BC03EA">
                      <w:pPr>
                        <w:jc w:val="both"/>
                        <w:rPr>
                          <w:rFonts w:cstheme="majorHAnsi"/>
                          <w:sz w:val="22"/>
                          <w:szCs w:val="22"/>
                        </w:rPr>
                      </w:pPr>
                      <w:r w:rsidRPr="00BC03EA">
                        <w:rPr>
                          <w:rFonts w:cstheme="majorHAnsi"/>
                          <w:sz w:val="22"/>
                          <w:szCs w:val="22"/>
                        </w:rPr>
                        <w:t xml:space="preserve">First-century Mediterranean societies were “limited goods” societies. If a person acquired wealth, it was invariably understood to be at the expense of others. The wealthy were therefore looked upon with suspicion. Although Jesus looks at the man lovingly, he may nonetheless be hinting that this person’s wealth has been acquired fraudulently. </w:t>
                      </w:r>
                    </w:p>
                    <w:p w14:paraId="31C3DECA" w14:textId="77777777" w:rsidR="00021EB9" w:rsidRPr="00BC03EA" w:rsidRDefault="00021EB9" w:rsidP="0035271C">
                      <w:pPr>
                        <w:rPr>
                          <w:rFonts w:ascii="Calibri Light" w:hAnsi="Calibri Light" w:cs="Calibri Light"/>
                          <w:sz w:val="22"/>
                          <w:szCs w:val="22"/>
                        </w:rPr>
                      </w:pPr>
                    </w:p>
                  </w:txbxContent>
                </v:textbox>
                <w10:wrap type="square"/>
              </v:shape>
            </w:pict>
          </mc:Fallback>
        </mc:AlternateContent>
      </w:r>
      <w:r w:rsidR="001E72A3" w:rsidRPr="006C3A52">
        <w:rPr>
          <w:rFonts w:ascii="Calibri" w:hAnsi="Calibri" w:cs="Calibri"/>
          <w:noProof/>
          <w:lang w:val="en-AU" w:eastAsia="en-AU"/>
        </w:rPr>
        <mc:AlternateContent>
          <mc:Choice Requires="wps">
            <w:drawing>
              <wp:anchor distT="45720" distB="45720" distL="114300" distR="114300" simplePos="0" relativeHeight="251698176" behindDoc="0" locked="0" layoutInCell="1" allowOverlap="1" wp14:anchorId="3BF10E8C" wp14:editId="61FC3362">
                <wp:simplePos x="0" y="0"/>
                <wp:positionH relativeFrom="column">
                  <wp:posOffset>3606800</wp:posOffset>
                </wp:positionH>
                <wp:positionV relativeFrom="paragraph">
                  <wp:posOffset>337185</wp:posOffset>
                </wp:positionV>
                <wp:extent cx="3283585" cy="66865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6686550"/>
                        </a:xfrm>
                        <a:prstGeom prst="rect">
                          <a:avLst/>
                        </a:prstGeom>
                        <a:solidFill>
                          <a:srgbClr val="FFFFFF"/>
                        </a:solidFill>
                        <a:ln w="9525">
                          <a:noFill/>
                          <a:miter lim="800000"/>
                          <a:headEnd/>
                          <a:tailEnd/>
                        </a:ln>
                      </wps:spPr>
                      <wps:txbx>
                        <w:txbxContent>
                          <w:p w14:paraId="7A709B9A" w14:textId="77777777" w:rsidR="00BC03EA" w:rsidRPr="00BC03EA" w:rsidRDefault="00BC03EA" w:rsidP="00BC03EA">
                            <w:pPr>
                              <w:jc w:val="both"/>
                              <w:rPr>
                                <w:rFonts w:cstheme="majorHAnsi"/>
                                <w:sz w:val="22"/>
                                <w:szCs w:val="22"/>
                              </w:rPr>
                            </w:pPr>
                            <w:r w:rsidRPr="00BC03EA">
                              <w:rPr>
                                <w:rFonts w:cstheme="majorHAnsi"/>
                                <w:sz w:val="22"/>
                                <w:szCs w:val="22"/>
                              </w:rPr>
                              <w:t xml:space="preserve">Jesus offers a challenge that the man is unable to meet: to sell what he has, give the proceeds to the poor, have “treasure in heaven”, and “follow” him. The man retains his possessions and acquires a burden, the burden of sorrow. Jesus admits that sharing one’s goods with those in need is too hard for some, but not for those who are open to the power of God at work in their lives. </w:t>
                            </w:r>
                          </w:p>
                          <w:p w14:paraId="4D0E524A" w14:textId="77777777" w:rsidR="00BC03EA" w:rsidRPr="00BC03EA" w:rsidRDefault="00BC03EA" w:rsidP="00BC03EA">
                            <w:pPr>
                              <w:jc w:val="both"/>
                              <w:rPr>
                                <w:rFonts w:cstheme="majorHAnsi"/>
                                <w:sz w:val="22"/>
                                <w:szCs w:val="22"/>
                              </w:rPr>
                            </w:pPr>
                            <w:r w:rsidRPr="00BC03EA">
                              <w:rPr>
                                <w:rFonts w:cstheme="majorHAnsi"/>
                                <w:sz w:val="22"/>
                                <w:szCs w:val="22"/>
                              </w:rPr>
                              <w:t xml:space="preserve">The concluding verses are puzzling. In declaring that those who have left everything and followed him are to have an abundance of this world’s goods as well as eternal life, is Jesus modifying his earlier position? Is he reverting to a tradition that saw wealth as God’s reward for righteous living? Is he suggesting that those who share their goods find they have more than enough? It is hard to know. The twist in the tale is that they will do it hard: “not without persecution”. It is likely that Mark is describing his own experience within a persecuted community of believers some forty years after the death of Jesus. The happy ones were doubtless those who took the risk of sharing their goods with those in need. Our privileged country has still to learn that lesson, even with respect to ensuring a roof over every head. In our society, shareholders’ gains generally come before societal justice. Welcoming the stranger and sharing our wealth with the dispossessed may demand of us a simpler way of life. Who knows what blessings might come to the many if we dare to take up the challenge? </w:t>
                            </w:r>
                          </w:p>
                          <w:p w14:paraId="6232F4E0" w14:textId="284AE414" w:rsidR="0035271C" w:rsidRPr="00BC03EA" w:rsidRDefault="0035271C" w:rsidP="00021EB9">
                            <w:pPr>
                              <w:rPr>
                                <w:rFonts w:cstheme="majorHAnsi"/>
                                <w:sz w:val="22"/>
                                <w:szCs w:val="22"/>
                              </w:rPr>
                            </w:pPr>
                          </w:p>
                          <w:p w14:paraId="25D9EB58" w14:textId="3A938502" w:rsidR="006C3A52" w:rsidRPr="00BC03EA" w:rsidRDefault="006C3A52">
                            <w:pPr>
                              <w:rPr>
                                <w:rFonts w:ascii="Calibri Light" w:hAnsi="Calibri Light" w:cs="Calibri Light"/>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10E8C" id="_x0000_s1029" type="#_x0000_t202" style="position:absolute;left:0;text-align:left;margin-left:284pt;margin-top:26.55pt;width:258.55pt;height:526.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" stroked="f">
                <v:textbox>
                  <w:txbxContent>
                    <w:p w14:paraId="7A709B9A" w14:textId="77777777" w:rsidR="00BC03EA" w:rsidRPr="00BC03EA" w:rsidRDefault="00BC03EA" w:rsidP="00BC03EA">
                      <w:pPr>
                        <w:jc w:val="both"/>
                        <w:rPr>
                          <w:rFonts w:cstheme="majorHAnsi"/>
                          <w:sz w:val="22"/>
                          <w:szCs w:val="22"/>
                        </w:rPr>
                      </w:pPr>
                      <w:r w:rsidRPr="00BC03EA">
                        <w:rPr>
                          <w:rFonts w:cstheme="majorHAnsi"/>
                          <w:sz w:val="22"/>
                          <w:szCs w:val="22"/>
                        </w:rPr>
                        <w:t xml:space="preserve">Jesus offers a challenge that the man is unable to meet: to sell what he has, give the proceeds to the poor, have “treasure in heaven”, and “follow” him. The man retains his possessions and acquires a burden, the burden of sorrow. Jesus admits that sharing one’s goods with those in need is too hard for some, but not for those who are open to the power of God at work in their lives. </w:t>
                      </w:r>
                    </w:p>
                    <w:p w14:paraId="4D0E524A" w14:textId="77777777" w:rsidR="00BC03EA" w:rsidRPr="00BC03EA" w:rsidRDefault="00BC03EA" w:rsidP="00BC03EA">
                      <w:pPr>
                        <w:jc w:val="both"/>
                        <w:rPr>
                          <w:rFonts w:cstheme="majorHAnsi"/>
                          <w:sz w:val="22"/>
                          <w:szCs w:val="22"/>
                        </w:rPr>
                      </w:pPr>
                      <w:r w:rsidRPr="00BC03EA">
                        <w:rPr>
                          <w:rFonts w:cstheme="majorHAnsi"/>
                          <w:sz w:val="22"/>
                          <w:szCs w:val="22"/>
                        </w:rPr>
                        <w:t xml:space="preserve">The concluding verses are puzzling. In declaring that those who have left everything and followed him are to have an abundance of this world’s goods as well as eternal life, is Jesus modifying his earlier position? Is he reverting to a tradition that saw wealth as God’s reward for righteous living? Is he suggesting that those who share their goods find they have more than enough? It is hard to know. The twist in the tale is that they will do it hard: “not without persecution”. It is likely that Mark is describing his own experience within a persecuted community of believers some forty years after the death of Jesus. The happy ones were doubtless those who took the risk of sharing their goods with those in need. Our privileged country has still to learn that lesson, even with respect to ensuring a roof over every head. In our society, shareholders’ gains generally come before societal justice. Welcoming the stranger and sharing our wealth with the dispossessed may demand of us a simpler way of life. Who knows what blessings might come to the many if we dare to take up the challenge? </w:t>
                      </w:r>
                    </w:p>
                    <w:p w14:paraId="6232F4E0" w14:textId="284AE414" w:rsidR="0035271C" w:rsidRPr="00BC03EA" w:rsidRDefault="0035271C" w:rsidP="00021EB9">
                      <w:pPr>
                        <w:rPr>
                          <w:rFonts w:cstheme="majorHAnsi"/>
                          <w:sz w:val="22"/>
                          <w:szCs w:val="22"/>
                        </w:rPr>
                      </w:pPr>
                    </w:p>
                    <w:p w14:paraId="25D9EB58" w14:textId="3A938502" w:rsidR="006C3A52" w:rsidRPr="00BC03EA" w:rsidRDefault="006C3A52">
                      <w:pPr>
                        <w:rPr>
                          <w:rFonts w:ascii="Calibri Light" w:hAnsi="Calibri Light" w:cs="Calibri Light"/>
                          <w:sz w:val="22"/>
                          <w:szCs w:val="22"/>
                        </w:rPr>
                      </w:pPr>
                    </w:p>
                  </w:txbxContent>
                </v:textbox>
                <w10:wrap type="square"/>
              </v:shape>
            </w:pict>
          </mc:Fallback>
        </mc:AlternateContent>
      </w:r>
      <w:r w:rsidR="004B0ABD">
        <w:rPr>
          <w:i w:val="0"/>
          <w:iCs w:val="0"/>
          <w:lang w:val="en-AU"/>
        </w:rPr>
        <w:t xml:space="preserve"> </w:t>
      </w:r>
      <w:r w:rsidR="007A2CFE">
        <w:rPr>
          <w:i w:val="0"/>
          <w:iCs w:val="0"/>
          <w:sz w:val="32"/>
          <w:szCs w:val="24"/>
          <w:lang w:val="en-AU"/>
        </w:rPr>
        <w:t>Twen</w:t>
      </w:r>
      <w:r w:rsidR="00323E8E">
        <w:rPr>
          <w:i w:val="0"/>
          <w:iCs w:val="0"/>
          <w:sz w:val="32"/>
          <w:szCs w:val="24"/>
          <w:lang w:val="en-AU"/>
        </w:rPr>
        <w:t xml:space="preserve">ty </w:t>
      </w:r>
      <w:r>
        <w:rPr>
          <w:i w:val="0"/>
          <w:iCs w:val="0"/>
          <w:sz w:val="32"/>
          <w:szCs w:val="24"/>
          <w:lang w:val="en-AU"/>
        </w:rPr>
        <w:t>Eighth</w:t>
      </w:r>
      <w:r w:rsidR="009A7402">
        <w:rPr>
          <w:i w:val="0"/>
          <w:iCs w:val="0"/>
          <w:sz w:val="32"/>
          <w:szCs w:val="24"/>
          <w:lang w:val="en-AU"/>
        </w:rPr>
        <w:t xml:space="preserve"> Sunday in Ordinary Tim</w:t>
      </w:r>
      <w:r w:rsidR="009B74BC">
        <w:rPr>
          <w:i w:val="0"/>
          <w:iCs w:val="0"/>
          <w:sz w:val="32"/>
          <w:szCs w:val="24"/>
          <w:lang w:val="en-AU"/>
        </w:rPr>
        <w:t>e</w:t>
      </w:r>
    </w:p>
    <w:p w14:paraId="0D106FE8" w14:textId="758C3787" w:rsidR="004618C0" w:rsidRPr="00F70D10" w:rsidRDefault="00BC03EA" w:rsidP="000943FA">
      <w:pPr>
        <w:spacing w:after="120"/>
        <w:rPr>
          <w:rFonts w:cstheme="majorHAnsi"/>
          <w:color w:val="FF0000"/>
          <w:szCs w:val="20"/>
          <w:lang w:val="en-AU"/>
        </w:rPr>
        <w:sectPr w:rsidR="004618C0" w:rsidRPr="00F70D10" w:rsidSect="0008331E">
          <w:type w:val="continuous"/>
          <w:pgSz w:w="12240" w:h="15840" w:code="1"/>
          <w:pgMar w:top="567" w:right="624" w:bottom="227" w:left="624" w:header="142" w:footer="142" w:gutter="0"/>
          <w:cols w:num="3" w:space="406"/>
          <w:titlePg/>
          <w:docGrid w:linePitch="360"/>
        </w:sectPr>
      </w:pPr>
      <w:r>
        <w:rPr>
          <w:rFonts w:ascii="Calibri" w:hAnsi="Calibri" w:cs="Calibri"/>
          <w:noProof/>
          <w:lang w:val="en-AU" w:eastAsia="en-AU"/>
        </w:rPr>
        <mc:AlternateContent>
          <mc:Choice Requires="wps">
            <w:drawing>
              <wp:anchor distT="0" distB="0" distL="114300" distR="114300" simplePos="0" relativeHeight="251704320" behindDoc="0" locked="0" layoutInCell="1" allowOverlap="1" wp14:anchorId="156BEBCA" wp14:editId="7D3BF5B6">
                <wp:simplePos x="0" y="0"/>
                <wp:positionH relativeFrom="column">
                  <wp:posOffset>3693795</wp:posOffset>
                </wp:positionH>
                <wp:positionV relativeFrom="paragraph">
                  <wp:posOffset>6115685</wp:posOffset>
                </wp:positionV>
                <wp:extent cx="3067050" cy="1219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67050" cy="1219200"/>
                        </a:xfrm>
                        <a:prstGeom prst="rect">
                          <a:avLst/>
                        </a:prstGeom>
                        <a:solidFill>
                          <a:schemeClr val="accent3"/>
                        </a:solidFill>
                        <a:ln w="6350">
                          <a:noFill/>
                        </a:ln>
                      </wps:spPr>
                      <wps:txbx>
                        <w:txbxContent>
                          <w:p w14:paraId="05708824" w14:textId="77777777" w:rsidR="005802EF" w:rsidRDefault="005802EF" w:rsidP="00DB301E">
                            <w:pPr>
                              <w:jc w:val="center"/>
                            </w:pPr>
                          </w:p>
                          <w:p w14:paraId="492392B0" w14:textId="7AD03745" w:rsidR="005802EF" w:rsidRDefault="005802EF" w:rsidP="00DB301E">
                            <w:pPr>
                              <w:jc w:val="center"/>
                            </w:pPr>
                            <w:r>
                              <w:t>NEXT WEEK’S READINGS</w:t>
                            </w:r>
                          </w:p>
                          <w:p w14:paraId="74BF39F5" w14:textId="6DC0489D" w:rsidR="005802EF" w:rsidRDefault="00B063AE" w:rsidP="0035271C">
                            <w:pPr>
                              <w:jc w:val="center"/>
                            </w:pPr>
                            <w:r>
                              <w:t>29</w:t>
                            </w:r>
                            <w:r w:rsidR="005802EF" w:rsidRPr="00DB301E">
                              <w:rPr>
                                <w:vertAlign w:val="superscript"/>
                              </w:rPr>
                              <w:t>TH</w:t>
                            </w:r>
                            <w:r w:rsidR="005802EF">
                              <w:t xml:space="preserve"> SUNDAY OF THE YEAR</w:t>
                            </w:r>
                          </w:p>
                          <w:p w14:paraId="671F6BE8" w14:textId="27690052" w:rsidR="005802EF" w:rsidRDefault="00B063AE" w:rsidP="0035271C">
                            <w:pPr>
                              <w:jc w:val="center"/>
                            </w:pPr>
                            <w:r>
                              <w:t>Isaiah 53:10-11</w:t>
                            </w:r>
                          </w:p>
                          <w:p w14:paraId="3B7B7F85" w14:textId="6541661F" w:rsidR="005802EF" w:rsidRDefault="005802EF" w:rsidP="0035271C">
                            <w:pPr>
                              <w:jc w:val="center"/>
                            </w:pPr>
                            <w:r>
                              <w:t>Hebrews 4</w:t>
                            </w:r>
                            <w:r w:rsidR="00B063AE">
                              <w:t>:14-16</w:t>
                            </w:r>
                          </w:p>
                          <w:p w14:paraId="0BD7DBCC" w14:textId="40EBB621" w:rsidR="005802EF" w:rsidRDefault="00B063AE" w:rsidP="0035271C">
                            <w:pPr>
                              <w:jc w:val="center"/>
                            </w:pPr>
                            <w:r>
                              <w:t>Mark 10:35-45</w:t>
                            </w:r>
                          </w:p>
                          <w:p w14:paraId="7317E9B6" w14:textId="77777777" w:rsidR="005802EF" w:rsidRDefault="005802EF" w:rsidP="00D33E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6BEBCA" id="Text Box 11" o:spid="_x0000_s1030" type="#_x0000_t202" style="position:absolute;margin-left:290.85pt;margin-top:481.55pt;width:241.5pt;height:96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" fillcolor="#f1eee7 [3206]" stroked="f" strokeweight=".5pt">
                <v:textbox>
                  <w:txbxContent>
                    <w:p w14:paraId="05708824" w14:textId="77777777" w:rsidR="005802EF" w:rsidRDefault="005802EF" w:rsidP="00DB301E">
                      <w:pPr>
                        <w:jc w:val="center"/>
                      </w:pPr>
                    </w:p>
                    <w:p w14:paraId="492392B0" w14:textId="7AD03745" w:rsidR="005802EF" w:rsidRDefault="005802EF" w:rsidP="00DB301E">
                      <w:pPr>
                        <w:jc w:val="center"/>
                      </w:pPr>
                      <w:r>
                        <w:t>NEXT WEEK’S READINGS</w:t>
                      </w:r>
                    </w:p>
                    <w:p w14:paraId="74BF39F5" w14:textId="6DC0489D" w:rsidR="005802EF" w:rsidRDefault="00B063AE" w:rsidP="0035271C">
                      <w:pPr>
                        <w:jc w:val="center"/>
                      </w:pPr>
                      <w:r>
                        <w:t>29</w:t>
                      </w:r>
                      <w:r w:rsidR="005802EF" w:rsidRPr="00DB301E">
                        <w:rPr>
                          <w:vertAlign w:val="superscript"/>
                        </w:rPr>
                        <w:t>TH</w:t>
                      </w:r>
                      <w:r w:rsidR="005802EF">
                        <w:t xml:space="preserve"> SUNDAY OF THE YEAR</w:t>
                      </w:r>
                    </w:p>
                    <w:p w14:paraId="671F6BE8" w14:textId="27690052" w:rsidR="005802EF" w:rsidRDefault="00B063AE" w:rsidP="0035271C">
                      <w:pPr>
                        <w:jc w:val="center"/>
                      </w:pPr>
                      <w:r>
                        <w:t>Isaiah 53:10-11</w:t>
                      </w:r>
                    </w:p>
                    <w:p w14:paraId="3B7B7F85" w14:textId="6541661F" w:rsidR="005802EF" w:rsidRDefault="005802EF" w:rsidP="0035271C">
                      <w:pPr>
                        <w:jc w:val="center"/>
                      </w:pPr>
                      <w:r>
                        <w:t>Hebrews 4</w:t>
                      </w:r>
                      <w:r w:rsidR="00B063AE">
                        <w:t>:14-16</w:t>
                      </w:r>
                    </w:p>
                    <w:p w14:paraId="0BD7DBCC" w14:textId="40EBB621" w:rsidR="005802EF" w:rsidRDefault="00B063AE" w:rsidP="0035271C">
                      <w:pPr>
                        <w:jc w:val="center"/>
                      </w:pPr>
                      <w:r>
                        <w:t>Mark 10:35-45</w:t>
                      </w:r>
                    </w:p>
                    <w:p w14:paraId="7317E9B6" w14:textId="77777777" w:rsidR="005802EF" w:rsidRDefault="005802EF" w:rsidP="00D33ED0">
                      <w:pPr>
                        <w:jc w:val="center"/>
                      </w:pPr>
                    </w:p>
                  </w:txbxContent>
                </v:textbox>
              </v:shape>
            </w:pict>
          </mc:Fallback>
        </mc:AlternateContent>
      </w:r>
    </w:p>
    <w:p w14:paraId="6975E997" w14:textId="1F3B2E4E" w:rsidR="00881890" w:rsidRDefault="00210D57" w:rsidP="008A4289">
      <w:pPr>
        <w:rPr>
          <w:rFonts w:ascii="Calibri" w:hAnsi="Calibri" w:cs="Calibri"/>
        </w:rPr>
        <w:sectPr w:rsidR="00881890" w:rsidSect="003648E7">
          <w:type w:val="continuous"/>
          <w:pgSz w:w="12240" w:h="15840" w:code="1"/>
          <w:pgMar w:top="680" w:right="680" w:bottom="680" w:left="680" w:header="142" w:footer="142" w:gutter="0"/>
          <w:cols w:num="3" w:space="720"/>
          <w:titlePg/>
          <w:docGrid w:linePitch="360"/>
        </w:sectPr>
      </w:pPr>
      <w:r>
        <w:rPr>
          <w:rFonts w:ascii="Calibri" w:hAnsi="Calibri" w:cs="Calibri"/>
          <w:noProof/>
          <w:lang w:val="en-AU" w:eastAsia="en-AU"/>
        </w:rPr>
        <mc:AlternateContent>
          <mc:Choice Requires="wps">
            <w:drawing>
              <wp:anchor distT="0" distB="0" distL="114300" distR="114300" simplePos="0" relativeHeight="251692032" behindDoc="0" locked="0" layoutInCell="1" allowOverlap="1" wp14:anchorId="25C02D48" wp14:editId="093DF6AD">
                <wp:simplePos x="0" y="0"/>
                <wp:positionH relativeFrom="column">
                  <wp:posOffset>-161290</wp:posOffset>
                </wp:positionH>
                <wp:positionV relativeFrom="paragraph">
                  <wp:posOffset>5858510</wp:posOffset>
                </wp:positionV>
                <wp:extent cx="3067050" cy="1219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067050" cy="1219200"/>
                        </a:xfrm>
                        <a:prstGeom prst="rect">
                          <a:avLst/>
                        </a:prstGeom>
                        <a:solidFill>
                          <a:schemeClr val="accent3"/>
                        </a:solidFill>
                        <a:ln w="6350">
                          <a:noFill/>
                        </a:ln>
                      </wps:spPr>
                      <wps:txbx>
                        <w:txbxContent>
                          <w:p w14:paraId="0BB60438" w14:textId="3961694C" w:rsidR="00881890" w:rsidRDefault="00881890" w:rsidP="00DB301E">
                            <w:pPr>
                              <w:jc w:val="center"/>
                            </w:pPr>
                          </w:p>
                          <w:p w14:paraId="69115E2D" w14:textId="28A0A203" w:rsidR="00DB301E" w:rsidRDefault="00DB301E" w:rsidP="00DB301E">
                            <w:pPr>
                              <w:jc w:val="center"/>
                            </w:pPr>
                            <w:r>
                              <w:t>THIS WEEK’S READINGS</w:t>
                            </w:r>
                          </w:p>
                          <w:p w14:paraId="77257E15" w14:textId="77777777" w:rsidR="00BC03EA" w:rsidRDefault="00BC03EA" w:rsidP="00BC03EA">
                            <w:pPr>
                              <w:jc w:val="center"/>
                            </w:pPr>
                            <w:r>
                              <w:t>28</w:t>
                            </w:r>
                            <w:r w:rsidRPr="00DB301E">
                              <w:rPr>
                                <w:vertAlign w:val="superscript"/>
                              </w:rPr>
                              <w:t>TH</w:t>
                            </w:r>
                            <w:r>
                              <w:t xml:space="preserve"> SUNDAY OF THE YEAR</w:t>
                            </w:r>
                          </w:p>
                          <w:p w14:paraId="7462E2E9" w14:textId="77777777" w:rsidR="00BC03EA" w:rsidRDefault="00BC03EA" w:rsidP="00BC03EA">
                            <w:pPr>
                              <w:jc w:val="center"/>
                            </w:pPr>
                            <w:r>
                              <w:t>Wisdom 7:7-11</w:t>
                            </w:r>
                          </w:p>
                          <w:p w14:paraId="10A80B72" w14:textId="77777777" w:rsidR="00BC03EA" w:rsidRDefault="00BC03EA" w:rsidP="00BC03EA">
                            <w:pPr>
                              <w:jc w:val="center"/>
                            </w:pPr>
                            <w:r>
                              <w:t>Hebrews 4:12-13</w:t>
                            </w:r>
                          </w:p>
                          <w:p w14:paraId="19CBBF33" w14:textId="77777777" w:rsidR="00BC03EA" w:rsidRDefault="00BC03EA" w:rsidP="00BC03EA">
                            <w:pPr>
                              <w:jc w:val="center"/>
                            </w:pPr>
                            <w:r>
                              <w:t>Mark 10:17-27</w:t>
                            </w:r>
                          </w:p>
                          <w:p w14:paraId="6753A0A7" w14:textId="4567F8F4" w:rsidR="00055D6E" w:rsidRDefault="00055D6E" w:rsidP="00D33E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C02D48" id="_x0000_t202" coordsize="21600,21600" o:spt="202" path="m,l,21600r21600,l21600,xe">
                <v:stroke joinstyle="miter"/>
                <v:path gradientshapeok="t" o:connecttype="rect"/>
              </v:shapetype>
              <v:shape id="Text Box 12" o:spid="_x0000_s1031" type="#_x0000_t202" style="position:absolute;margin-left:-12.7pt;margin-top:461.3pt;width:241.5pt;height:9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" fillcolor="#f1eee7 [3206]" stroked="f" strokeweight=".5pt">
                <v:textbox>
                  <w:txbxContent>
                    <w:p w14:paraId="0BB60438" w14:textId="3961694C" w:rsidR="00881890" w:rsidRDefault="00881890" w:rsidP="00DB301E">
                      <w:pPr>
                        <w:jc w:val="center"/>
                      </w:pPr>
                    </w:p>
                    <w:p w14:paraId="69115E2D" w14:textId="28A0A203" w:rsidR="00DB301E" w:rsidRDefault="00DB301E" w:rsidP="00DB301E">
                      <w:pPr>
                        <w:jc w:val="center"/>
                      </w:pPr>
                      <w:r>
                        <w:t>THIS WEEK’S READINGS</w:t>
                      </w:r>
                    </w:p>
                    <w:p w14:paraId="77257E15" w14:textId="77777777" w:rsidR="00BC03EA" w:rsidRDefault="00BC03EA" w:rsidP="00BC03EA">
                      <w:pPr>
                        <w:jc w:val="center"/>
                      </w:pPr>
                      <w:r>
                        <w:t>28</w:t>
                      </w:r>
                      <w:r w:rsidRPr="00DB301E">
                        <w:rPr>
                          <w:vertAlign w:val="superscript"/>
                        </w:rPr>
                        <w:t>TH</w:t>
                      </w:r>
                      <w:r>
                        <w:t xml:space="preserve"> SUNDAY OF THE YEAR</w:t>
                      </w:r>
                    </w:p>
                    <w:p w14:paraId="7462E2E9" w14:textId="77777777" w:rsidR="00BC03EA" w:rsidRDefault="00BC03EA" w:rsidP="00BC03EA">
                      <w:pPr>
                        <w:jc w:val="center"/>
                      </w:pPr>
                      <w:r>
                        <w:t>Wisdom 7:7-11</w:t>
                      </w:r>
                    </w:p>
                    <w:p w14:paraId="10A80B72" w14:textId="77777777" w:rsidR="00BC03EA" w:rsidRDefault="00BC03EA" w:rsidP="00BC03EA">
                      <w:pPr>
                        <w:jc w:val="center"/>
                      </w:pPr>
                      <w:r>
                        <w:t>Hebrews 4:12-13</w:t>
                      </w:r>
                    </w:p>
                    <w:p w14:paraId="19CBBF33" w14:textId="77777777" w:rsidR="00BC03EA" w:rsidRDefault="00BC03EA" w:rsidP="00BC03EA">
                      <w:pPr>
                        <w:jc w:val="center"/>
                      </w:pPr>
                      <w:r>
                        <w:t>Mark 10:17-27</w:t>
                      </w:r>
                    </w:p>
                    <w:p w14:paraId="6753A0A7" w14:textId="4567F8F4" w:rsidR="00055D6E" w:rsidRDefault="00055D6E" w:rsidP="00D33ED0">
                      <w:pPr>
                        <w:jc w:val="center"/>
                      </w:pPr>
                    </w:p>
                  </w:txbxContent>
                </v:textbox>
              </v:shape>
            </w:pict>
          </mc:Fallback>
        </mc:AlternateContent>
      </w:r>
    </w:p>
    <w:p w14:paraId="00D7BA86" w14:textId="431386E2" w:rsidR="00E905B1" w:rsidRPr="00143CC8" w:rsidRDefault="00E905B1" w:rsidP="003734CC">
      <w:pPr>
        <w:rPr>
          <w:rFonts w:cstheme="majorHAnsi"/>
          <w:sz w:val="22"/>
          <w:szCs w:val="22"/>
        </w:rPr>
      </w:pPr>
    </w:p>
    <w:sectPr w:rsidR="00E905B1" w:rsidRPr="00143CC8" w:rsidSect="003648E7">
      <w:type w:val="continuous"/>
      <w:pgSz w:w="12240" w:h="15840" w:code="1"/>
      <w:pgMar w:top="680" w:right="680" w:bottom="680" w:left="680" w:header="142" w:footer="142" w:gutter="0"/>
      <w:cols w:num="3"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D6D69" w14:textId="77777777" w:rsidR="00A64528" w:rsidRDefault="00A64528" w:rsidP="00B443CE">
      <w:pPr>
        <w:spacing w:line="240" w:lineRule="auto"/>
      </w:pPr>
      <w:r>
        <w:separator/>
      </w:r>
    </w:p>
  </w:endnote>
  <w:endnote w:type="continuationSeparator" w:id="0">
    <w:p w14:paraId="62247F0F" w14:textId="77777777" w:rsidR="00A64528" w:rsidRDefault="00A64528" w:rsidP="00B443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ato">
    <w:altName w:val="Arial"/>
    <w:charset w:val="00"/>
    <w:family w:val="swiss"/>
    <w:pitch w:val="variable"/>
    <w:sig w:usb0="00000001" w:usb1="5000604B" w:usb2="00000000" w:usb3="00000000" w:csb0="00000093"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C2060" w14:textId="7EE74BB9" w:rsidR="002E073C" w:rsidRDefault="002E073C">
    <w:pPr>
      <w:pStyle w:val="Footer"/>
    </w:pPr>
    <w:r>
      <w:rPr>
        <w:noProof/>
        <w:lang w:val="en-AU" w:eastAsia="en-AU"/>
      </w:rPr>
      <mc:AlternateContent>
        <mc:Choice Requires="wpg">
          <w:drawing>
            <wp:anchor distT="0" distB="0" distL="114300" distR="114300" simplePos="0" relativeHeight="251661312" behindDoc="0" locked="0" layoutInCell="1" allowOverlap="1" wp14:anchorId="6F87976A" wp14:editId="1BC340F4">
              <wp:simplePos x="0" y="0"/>
              <wp:positionH relativeFrom="margin">
                <wp:posOffset>-516890</wp:posOffset>
              </wp:positionH>
              <wp:positionV relativeFrom="page">
                <wp:posOffset>7534275</wp:posOffset>
              </wp:positionV>
              <wp:extent cx="8002905" cy="2526665"/>
              <wp:effectExtent l="0" t="0" r="0" b="6985"/>
              <wp:wrapNone/>
              <wp:docPr id="54" name="Group 5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02905" cy="2526665"/>
                        <a:chOff x="0" y="0"/>
                        <a:chExt cx="6880134" cy="2077357"/>
                      </a:xfrm>
                    </wpg:grpSpPr>
                    <wps:wsp>
                      <wps:cNvPr id="13" name="Freeform 5"/>
                      <wps:cNvSpPr>
                        <a:spLocks/>
                      </wps:cNvSpPr>
                      <wps:spPr bwMode="auto">
                        <a:xfrm>
                          <a:off x="3722914" y="0"/>
                          <a:ext cx="3157220" cy="2076450"/>
                        </a:xfrm>
                        <a:custGeom>
                          <a:avLst/>
                          <a:gdLst>
                            <a:gd name="T0" fmla="*/ 315 w 1127"/>
                            <a:gd name="T1" fmla="*/ 769 h 769"/>
                            <a:gd name="T2" fmla="*/ 1127 w 1127"/>
                            <a:gd name="T3" fmla="*/ 769 h 769"/>
                            <a:gd name="T4" fmla="*/ 1127 w 1127"/>
                            <a:gd name="T5" fmla="*/ 0 h 769"/>
                            <a:gd name="T6" fmla="*/ 13 w 1127"/>
                            <a:gd name="T7" fmla="*/ 538 h 769"/>
                            <a:gd name="T8" fmla="*/ 0 w 1127"/>
                            <a:gd name="T9" fmla="*/ 602 h 769"/>
                            <a:gd name="T10" fmla="*/ 313 w 1127"/>
                            <a:gd name="T11" fmla="*/ 710 h 769"/>
                            <a:gd name="T12" fmla="*/ 315 w 1127"/>
                            <a:gd name="T13" fmla="*/ 769 h 769"/>
                          </a:gdLst>
                          <a:ahLst/>
                          <a:cxnLst>
                            <a:cxn ang="0">
                              <a:pos x="T0" y="T1"/>
                            </a:cxn>
                            <a:cxn ang="0">
                              <a:pos x="T2" y="T3"/>
                            </a:cxn>
                            <a:cxn ang="0">
                              <a:pos x="T4" y="T5"/>
                            </a:cxn>
                            <a:cxn ang="0">
                              <a:pos x="T6" y="T7"/>
                            </a:cxn>
                            <a:cxn ang="0">
                              <a:pos x="T8" y="T9"/>
                            </a:cxn>
                            <a:cxn ang="0">
                              <a:pos x="T10" y="T11"/>
                            </a:cxn>
                            <a:cxn ang="0">
                              <a:pos x="T12" y="T13"/>
                            </a:cxn>
                          </a:cxnLst>
                          <a:rect l="0" t="0" r="r" b="b"/>
                          <a:pathLst>
                            <a:path w="1127" h="769">
                              <a:moveTo>
                                <a:pt x="315" y="769"/>
                              </a:moveTo>
                              <a:cubicBezTo>
                                <a:pt x="1127" y="769"/>
                                <a:pt x="1127" y="769"/>
                                <a:pt x="1127" y="769"/>
                              </a:cubicBezTo>
                              <a:cubicBezTo>
                                <a:pt x="1127" y="0"/>
                                <a:pt x="1127" y="0"/>
                                <a:pt x="1127" y="0"/>
                              </a:cubicBezTo>
                              <a:cubicBezTo>
                                <a:pt x="414" y="163"/>
                                <a:pt x="13" y="538"/>
                                <a:pt x="13" y="538"/>
                              </a:cubicBezTo>
                              <a:cubicBezTo>
                                <a:pt x="8" y="559"/>
                                <a:pt x="4" y="580"/>
                                <a:pt x="0" y="602"/>
                              </a:cubicBezTo>
                              <a:cubicBezTo>
                                <a:pt x="105" y="633"/>
                                <a:pt x="210" y="668"/>
                                <a:pt x="313" y="710"/>
                              </a:cubicBezTo>
                              <a:cubicBezTo>
                                <a:pt x="313" y="710"/>
                                <a:pt x="314" y="731"/>
                                <a:pt x="315" y="769"/>
                              </a:cubicBez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 name="Freeform 6"/>
                      <wps:cNvSpPr>
                        <a:spLocks/>
                      </wps:cNvSpPr>
                      <wps:spPr bwMode="auto">
                        <a:xfrm>
                          <a:off x="0" y="1175657"/>
                          <a:ext cx="3717290" cy="901700"/>
                        </a:xfrm>
                        <a:custGeom>
                          <a:avLst/>
                          <a:gdLst>
                            <a:gd name="T0" fmla="*/ 1327 w 1327"/>
                            <a:gd name="T1" fmla="*/ 167 h 334"/>
                            <a:gd name="T2" fmla="*/ 0 w 1327"/>
                            <a:gd name="T3" fmla="*/ 2 h 334"/>
                            <a:gd name="T4" fmla="*/ 0 w 1327"/>
                            <a:gd name="T5" fmla="*/ 334 h 334"/>
                            <a:gd name="T6" fmla="*/ 1308 w 1327"/>
                            <a:gd name="T7" fmla="*/ 334 h 334"/>
                            <a:gd name="T8" fmla="*/ 1327 w 1327"/>
                            <a:gd name="T9" fmla="*/ 167 h 334"/>
                          </a:gdLst>
                          <a:ahLst/>
                          <a:cxnLst>
                            <a:cxn ang="0">
                              <a:pos x="T0" y="T1"/>
                            </a:cxn>
                            <a:cxn ang="0">
                              <a:pos x="T2" y="T3"/>
                            </a:cxn>
                            <a:cxn ang="0">
                              <a:pos x="T4" y="T5"/>
                            </a:cxn>
                            <a:cxn ang="0">
                              <a:pos x="T6" y="T7"/>
                            </a:cxn>
                            <a:cxn ang="0">
                              <a:pos x="T8" y="T9"/>
                            </a:cxn>
                          </a:cxnLst>
                          <a:rect l="0" t="0" r="r" b="b"/>
                          <a:pathLst>
                            <a:path w="1327" h="334">
                              <a:moveTo>
                                <a:pt x="1327" y="167"/>
                              </a:moveTo>
                              <a:cubicBezTo>
                                <a:pt x="829" y="25"/>
                                <a:pt x="316" y="0"/>
                                <a:pt x="0" y="2"/>
                              </a:cubicBezTo>
                              <a:cubicBezTo>
                                <a:pt x="0" y="334"/>
                                <a:pt x="0" y="334"/>
                                <a:pt x="0" y="334"/>
                              </a:cubicBezTo>
                              <a:cubicBezTo>
                                <a:pt x="1308" y="334"/>
                                <a:pt x="1308" y="334"/>
                                <a:pt x="1308" y="334"/>
                              </a:cubicBezTo>
                              <a:cubicBezTo>
                                <a:pt x="1311" y="276"/>
                                <a:pt x="1317" y="220"/>
                                <a:pt x="1327" y="167"/>
                              </a:cubicBez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 name="Freeform 7"/>
                      <wps:cNvSpPr>
                        <a:spLocks/>
                      </wps:cNvSpPr>
                      <wps:spPr bwMode="auto">
                        <a:xfrm>
                          <a:off x="3668486" y="1621972"/>
                          <a:ext cx="935990" cy="450850"/>
                        </a:xfrm>
                        <a:custGeom>
                          <a:avLst/>
                          <a:gdLst>
                            <a:gd name="T0" fmla="*/ 334 w 334"/>
                            <a:gd name="T1" fmla="*/ 167 h 167"/>
                            <a:gd name="T2" fmla="*/ 332 w 334"/>
                            <a:gd name="T3" fmla="*/ 108 h 167"/>
                            <a:gd name="T4" fmla="*/ 19 w 334"/>
                            <a:gd name="T5" fmla="*/ 0 h 167"/>
                            <a:gd name="T6" fmla="*/ 0 w 334"/>
                            <a:gd name="T7" fmla="*/ 167 h 167"/>
                            <a:gd name="T8" fmla="*/ 334 w 334"/>
                            <a:gd name="T9" fmla="*/ 167 h 167"/>
                          </a:gdLst>
                          <a:ahLst/>
                          <a:cxnLst>
                            <a:cxn ang="0">
                              <a:pos x="T0" y="T1"/>
                            </a:cxn>
                            <a:cxn ang="0">
                              <a:pos x="T2" y="T3"/>
                            </a:cxn>
                            <a:cxn ang="0">
                              <a:pos x="T4" y="T5"/>
                            </a:cxn>
                            <a:cxn ang="0">
                              <a:pos x="T6" y="T7"/>
                            </a:cxn>
                            <a:cxn ang="0">
                              <a:pos x="T8" y="T9"/>
                            </a:cxn>
                          </a:cxnLst>
                          <a:rect l="0" t="0" r="r" b="b"/>
                          <a:pathLst>
                            <a:path w="334" h="167">
                              <a:moveTo>
                                <a:pt x="334" y="167"/>
                              </a:moveTo>
                              <a:cubicBezTo>
                                <a:pt x="333" y="129"/>
                                <a:pt x="332" y="108"/>
                                <a:pt x="332" y="108"/>
                              </a:cubicBezTo>
                              <a:cubicBezTo>
                                <a:pt x="229" y="66"/>
                                <a:pt x="124" y="31"/>
                                <a:pt x="19" y="0"/>
                              </a:cubicBezTo>
                              <a:cubicBezTo>
                                <a:pt x="9" y="53"/>
                                <a:pt x="3" y="109"/>
                                <a:pt x="0" y="167"/>
                              </a:cubicBezTo>
                              <a:lnTo>
                                <a:pt x="334" y="167"/>
                              </a:lnTo>
                              <a:close/>
                            </a:path>
                          </a:pathLst>
                        </a:custGeom>
                        <a:solidFill>
                          <a:schemeClr val="accent3">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40359D18" id="Group 54" o:spid="_x0000_s1026" alt="&quot;&quot;" style="position:absolute;margin-left:-40.7pt;margin-top:593.25pt;width:630.15pt;height:198.95pt;z-index:251661312;mso-position-horizontal-relative:margin;mso-position-vertical-relative:page;mso-width-relative:margin;mso-height-relative:margin" coordsize="68801,2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">
              <v:shape id="Freeform 5" o:spid="_x0000_s1027" style="position:absolute;left:37229;width:31572;height:20764;visibility:visible;mso-wrap-style:square;v-text-anchor:top" coordsize="112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" path="m315,769v812,,812,,812,c1127,,1127,,1127,,414,163,13,538,13,538,8,559,4,580,,602v105,31,210,66,313,108c313,710,314,731,315,769xe" fillcolor="#f1eee7 [3206]" stroked="f" strokecolor="#212120">
                <v:shadow color="#8c8682"/>
                <v:path arrowok="t" o:connecttype="custom" o:connectlocs="882453,2076450;3157220,2076450;3157220,0;36419,1452705;0,1625517;876850,1917138;882453,2076450" o:connectangles="0,0,0,0,0,0,0"/>
              </v:shape>
              <v:shape id="Freeform 6" o:spid="_x0000_s1028" style="position:absolute;top:11756;width:37172;height:9017;visibility:visible;mso-wrap-style:square;v-text-anchor:top" coordsize="132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" path="m1327,167c829,25,316,,,2,,334,,334,,334v1308,,1308,,1308,c1311,276,1317,220,1327,167xe" fillcolor="#dfd8c8 [2886]" stroked="f" strokecolor="#212120">
                <v:shadow color="#8c8682"/>
                <v:path arrowok="t" o:connecttype="custom" o:connectlocs="3717290,450850;0,5399;0,901700;3664066,901700;3717290,450850" o:connectangles="0,0,0,0,0"/>
              </v:shape>
              <v:shape id="Freeform 7" o:spid="_x0000_s1029" style="position:absolute;left:36684;top:16219;width:9360;height:4509;visibility:visible;mso-wrap-style:square;v-text-anchor:top" coordsize="3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" path="m334,167v-1,-38,-2,-59,-2,-59c229,66,124,31,19,,9,53,3,109,,167r334,xe" fillcolor="#c5b89c [2406]" stroked="f" strokecolor="#212120">
                <v:shadow color="#8c8682"/>
                <v:path arrowok="t" o:connecttype="custom" o:connectlocs="935990,450850;930385,291568;53245,0;0,450850;935990,450850" o:connectangles="0,0,0,0,0"/>
              </v:shape>
              <w10:wrap anchorx="margin"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F1E1F" w14:textId="77777777" w:rsidR="00DC6C9A" w:rsidRDefault="00DC6C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2A054" w14:textId="77777777" w:rsidR="00FC2744" w:rsidRDefault="00FC2744">
    <w:pPr>
      <w:pStyle w:val="Footer"/>
    </w:pPr>
    <w:r>
      <w:rPr>
        <w:noProof/>
        <w:lang w:val="en-AU" w:eastAsia="en-AU"/>
      </w:rPr>
      <mc:AlternateContent>
        <mc:Choice Requires="wpg">
          <w:drawing>
            <wp:anchor distT="0" distB="0" distL="114300" distR="114300" simplePos="0" relativeHeight="251682816" behindDoc="0" locked="0" layoutInCell="1" allowOverlap="1" wp14:anchorId="343CF073" wp14:editId="20E1404C">
              <wp:simplePos x="0" y="0"/>
              <wp:positionH relativeFrom="margin">
                <wp:posOffset>-425780</wp:posOffset>
              </wp:positionH>
              <wp:positionV relativeFrom="page">
                <wp:posOffset>7617460</wp:posOffset>
              </wp:positionV>
              <wp:extent cx="7879632" cy="2441051"/>
              <wp:effectExtent l="0" t="0" r="7620" b="0"/>
              <wp:wrapNone/>
              <wp:docPr id="35" name="Group 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79632" cy="2441051"/>
                        <a:chOff x="0" y="0"/>
                        <a:chExt cx="6880134" cy="2077357"/>
                      </a:xfrm>
                    </wpg:grpSpPr>
                    <wps:wsp>
                      <wps:cNvPr id="36" name="Freeform 5"/>
                      <wps:cNvSpPr>
                        <a:spLocks/>
                      </wps:cNvSpPr>
                      <wps:spPr bwMode="auto">
                        <a:xfrm>
                          <a:off x="3722914" y="0"/>
                          <a:ext cx="3157220" cy="2076450"/>
                        </a:xfrm>
                        <a:custGeom>
                          <a:avLst/>
                          <a:gdLst>
                            <a:gd name="T0" fmla="*/ 315 w 1127"/>
                            <a:gd name="T1" fmla="*/ 769 h 769"/>
                            <a:gd name="T2" fmla="*/ 1127 w 1127"/>
                            <a:gd name="T3" fmla="*/ 769 h 769"/>
                            <a:gd name="T4" fmla="*/ 1127 w 1127"/>
                            <a:gd name="T5" fmla="*/ 0 h 769"/>
                            <a:gd name="T6" fmla="*/ 13 w 1127"/>
                            <a:gd name="T7" fmla="*/ 538 h 769"/>
                            <a:gd name="T8" fmla="*/ 0 w 1127"/>
                            <a:gd name="T9" fmla="*/ 602 h 769"/>
                            <a:gd name="T10" fmla="*/ 313 w 1127"/>
                            <a:gd name="T11" fmla="*/ 710 h 769"/>
                            <a:gd name="T12" fmla="*/ 315 w 1127"/>
                            <a:gd name="T13" fmla="*/ 769 h 769"/>
                          </a:gdLst>
                          <a:ahLst/>
                          <a:cxnLst>
                            <a:cxn ang="0">
                              <a:pos x="T0" y="T1"/>
                            </a:cxn>
                            <a:cxn ang="0">
                              <a:pos x="T2" y="T3"/>
                            </a:cxn>
                            <a:cxn ang="0">
                              <a:pos x="T4" y="T5"/>
                            </a:cxn>
                            <a:cxn ang="0">
                              <a:pos x="T6" y="T7"/>
                            </a:cxn>
                            <a:cxn ang="0">
                              <a:pos x="T8" y="T9"/>
                            </a:cxn>
                            <a:cxn ang="0">
                              <a:pos x="T10" y="T11"/>
                            </a:cxn>
                            <a:cxn ang="0">
                              <a:pos x="T12" y="T13"/>
                            </a:cxn>
                          </a:cxnLst>
                          <a:rect l="0" t="0" r="r" b="b"/>
                          <a:pathLst>
                            <a:path w="1127" h="769">
                              <a:moveTo>
                                <a:pt x="315" y="769"/>
                              </a:moveTo>
                              <a:cubicBezTo>
                                <a:pt x="1127" y="769"/>
                                <a:pt x="1127" y="769"/>
                                <a:pt x="1127" y="769"/>
                              </a:cubicBezTo>
                              <a:cubicBezTo>
                                <a:pt x="1127" y="0"/>
                                <a:pt x="1127" y="0"/>
                                <a:pt x="1127" y="0"/>
                              </a:cubicBezTo>
                              <a:cubicBezTo>
                                <a:pt x="414" y="163"/>
                                <a:pt x="13" y="538"/>
                                <a:pt x="13" y="538"/>
                              </a:cubicBezTo>
                              <a:cubicBezTo>
                                <a:pt x="8" y="559"/>
                                <a:pt x="4" y="580"/>
                                <a:pt x="0" y="602"/>
                              </a:cubicBezTo>
                              <a:cubicBezTo>
                                <a:pt x="105" y="633"/>
                                <a:pt x="210" y="668"/>
                                <a:pt x="313" y="710"/>
                              </a:cubicBezTo>
                              <a:cubicBezTo>
                                <a:pt x="313" y="710"/>
                                <a:pt x="314" y="731"/>
                                <a:pt x="315" y="769"/>
                              </a:cubicBez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 name="Freeform 6"/>
                      <wps:cNvSpPr>
                        <a:spLocks/>
                      </wps:cNvSpPr>
                      <wps:spPr bwMode="auto">
                        <a:xfrm>
                          <a:off x="0" y="1175657"/>
                          <a:ext cx="3717290" cy="901700"/>
                        </a:xfrm>
                        <a:custGeom>
                          <a:avLst/>
                          <a:gdLst>
                            <a:gd name="T0" fmla="*/ 1327 w 1327"/>
                            <a:gd name="T1" fmla="*/ 167 h 334"/>
                            <a:gd name="T2" fmla="*/ 0 w 1327"/>
                            <a:gd name="T3" fmla="*/ 2 h 334"/>
                            <a:gd name="T4" fmla="*/ 0 w 1327"/>
                            <a:gd name="T5" fmla="*/ 334 h 334"/>
                            <a:gd name="T6" fmla="*/ 1308 w 1327"/>
                            <a:gd name="T7" fmla="*/ 334 h 334"/>
                            <a:gd name="T8" fmla="*/ 1327 w 1327"/>
                            <a:gd name="T9" fmla="*/ 167 h 334"/>
                          </a:gdLst>
                          <a:ahLst/>
                          <a:cxnLst>
                            <a:cxn ang="0">
                              <a:pos x="T0" y="T1"/>
                            </a:cxn>
                            <a:cxn ang="0">
                              <a:pos x="T2" y="T3"/>
                            </a:cxn>
                            <a:cxn ang="0">
                              <a:pos x="T4" y="T5"/>
                            </a:cxn>
                            <a:cxn ang="0">
                              <a:pos x="T6" y="T7"/>
                            </a:cxn>
                            <a:cxn ang="0">
                              <a:pos x="T8" y="T9"/>
                            </a:cxn>
                          </a:cxnLst>
                          <a:rect l="0" t="0" r="r" b="b"/>
                          <a:pathLst>
                            <a:path w="1327" h="334">
                              <a:moveTo>
                                <a:pt x="1327" y="167"/>
                              </a:moveTo>
                              <a:cubicBezTo>
                                <a:pt x="829" y="25"/>
                                <a:pt x="316" y="0"/>
                                <a:pt x="0" y="2"/>
                              </a:cubicBezTo>
                              <a:cubicBezTo>
                                <a:pt x="0" y="334"/>
                                <a:pt x="0" y="334"/>
                                <a:pt x="0" y="334"/>
                              </a:cubicBezTo>
                              <a:cubicBezTo>
                                <a:pt x="1308" y="334"/>
                                <a:pt x="1308" y="334"/>
                                <a:pt x="1308" y="334"/>
                              </a:cubicBezTo>
                              <a:cubicBezTo>
                                <a:pt x="1311" y="276"/>
                                <a:pt x="1317" y="220"/>
                                <a:pt x="1327" y="167"/>
                              </a:cubicBez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7"/>
                      <wps:cNvSpPr>
                        <a:spLocks/>
                      </wps:cNvSpPr>
                      <wps:spPr bwMode="auto">
                        <a:xfrm>
                          <a:off x="3668486" y="1621972"/>
                          <a:ext cx="935990" cy="450850"/>
                        </a:xfrm>
                        <a:custGeom>
                          <a:avLst/>
                          <a:gdLst>
                            <a:gd name="T0" fmla="*/ 334 w 334"/>
                            <a:gd name="T1" fmla="*/ 167 h 167"/>
                            <a:gd name="T2" fmla="*/ 332 w 334"/>
                            <a:gd name="T3" fmla="*/ 108 h 167"/>
                            <a:gd name="T4" fmla="*/ 19 w 334"/>
                            <a:gd name="T5" fmla="*/ 0 h 167"/>
                            <a:gd name="T6" fmla="*/ 0 w 334"/>
                            <a:gd name="T7" fmla="*/ 167 h 167"/>
                            <a:gd name="T8" fmla="*/ 334 w 334"/>
                            <a:gd name="T9" fmla="*/ 167 h 167"/>
                          </a:gdLst>
                          <a:ahLst/>
                          <a:cxnLst>
                            <a:cxn ang="0">
                              <a:pos x="T0" y="T1"/>
                            </a:cxn>
                            <a:cxn ang="0">
                              <a:pos x="T2" y="T3"/>
                            </a:cxn>
                            <a:cxn ang="0">
                              <a:pos x="T4" y="T5"/>
                            </a:cxn>
                            <a:cxn ang="0">
                              <a:pos x="T6" y="T7"/>
                            </a:cxn>
                            <a:cxn ang="0">
                              <a:pos x="T8" y="T9"/>
                            </a:cxn>
                          </a:cxnLst>
                          <a:rect l="0" t="0" r="r" b="b"/>
                          <a:pathLst>
                            <a:path w="334" h="167">
                              <a:moveTo>
                                <a:pt x="334" y="167"/>
                              </a:moveTo>
                              <a:cubicBezTo>
                                <a:pt x="333" y="129"/>
                                <a:pt x="332" y="108"/>
                                <a:pt x="332" y="108"/>
                              </a:cubicBezTo>
                              <a:cubicBezTo>
                                <a:pt x="229" y="66"/>
                                <a:pt x="124" y="31"/>
                                <a:pt x="19" y="0"/>
                              </a:cubicBezTo>
                              <a:cubicBezTo>
                                <a:pt x="9" y="53"/>
                                <a:pt x="3" y="109"/>
                                <a:pt x="0" y="167"/>
                              </a:cubicBezTo>
                              <a:lnTo>
                                <a:pt x="334" y="167"/>
                              </a:lnTo>
                              <a:close/>
                            </a:path>
                          </a:pathLst>
                        </a:custGeom>
                        <a:solidFill>
                          <a:schemeClr val="accent3">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138222ED" id="Group 35" o:spid="_x0000_s1026" alt="&quot;&quot;" style="position:absolute;margin-left:-33.55pt;margin-top:599.8pt;width:620.45pt;height:192.2pt;z-index:251682816;mso-position-horizontal-relative:margin;mso-position-vertical-relative:page;mso-width-relative:margin;mso-height-relative:margin" coordsize="68801,2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">
              <v:shape id="Freeform 5" o:spid="_x0000_s1027" style="position:absolute;left:37229;width:31572;height:20764;visibility:visible;mso-wrap-style:square;v-text-anchor:top" coordsize="112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" path="m315,769v812,,812,,812,c1127,,1127,,1127,,414,163,13,538,13,538,8,559,4,580,,602v105,31,210,66,313,108c313,710,314,731,315,769xe" fillcolor="#f1eee7 [3206]" stroked="f" strokecolor="#212120">
                <v:shadow color="#8c8682"/>
                <v:path arrowok="t" o:connecttype="custom" o:connectlocs="882453,2076450;3157220,2076450;3157220,0;36419,1452705;0,1625517;876850,1917138;882453,2076450" o:connectangles="0,0,0,0,0,0,0"/>
              </v:shape>
              <v:shape id="Freeform 6" o:spid="_x0000_s1028" style="position:absolute;top:11756;width:37172;height:9017;visibility:visible;mso-wrap-style:square;v-text-anchor:top" coordsize="132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" path="m1327,167c829,25,316,,,2,,334,,334,,334v1308,,1308,,1308,c1311,276,1317,220,1327,167xe" fillcolor="#dfd8c8 [2886]" stroked="f" strokecolor="#212120">
                <v:shadow color="#8c8682"/>
                <v:path arrowok="t" o:connecttype="custom" o:connectlocs="3717290,450850;0,5399;0,901700;3664066,901700;3717290,450850" o:connectangles="0,0,0,0,0"/>
              </v:shape>
              <v:shape id="Freeform 7" o:spid="_x0000_s1029" style="position:absolute;left:36684;top:16219;width:9360;height:4509;visibility:visible;mso-wrap-style:square;v-text-anchor:top" coordsize="3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" path="m334,167v-1,-38,-2,-59,-2,-59c229,66,124,31,19,,9,53,3,109,,167r334,xe" fillcolor="#c5b89c [2406]" stroked="f" strokecolor="#212120">
                <v:shadow color="#8c8682"/>
                <v:path arrowok="t" o:connecttype="custom" o:connectlocs="935990,450850;930385,291568;53245,0;0,450850;935990,450850" o:connectangles="0,0,0,0,0"/>
              </v:shape>
              <w10:wrap anchorx="margin"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AFF47" w14:textId="77777777" w:rsidR="00FC2744" w:rsidRDefault="00FC2744">
    <w:pPr>
      <w:pStyle w:val="Footer"/>
    </w:pPr>
    <w:r>
      <w:rPr>
        <w:noProof/>
        <w:lang w:val="en-AU" w:eastAsia="en-AU"/>
      </w:rPr>
      <mc:AlternateContent>
        <mc:Choice Requires="wpg">
          <w:drawing>
            <wp:anchor distT="0" distB="0" distL="114300" distR="114300" simplePos="0" relativeHeight="251683840" behindDoc="0" locked="0" layoutInCell="1" allowOverlap="1" wp14:anchorId="7C6C7940" wp14:editId="088A14E9">
              <wp:simplePos x="0" y="0"/>
              <wp:positionH relativeFrom="page">
                <wp:align>left</wp:align>
              </wp:positionH>
              <wp:positionV relativeFrom="page">
                <wp:posOffset>7617350</wp:posOffset>
              </wp:positionV>
              <wp:extent cx="7982447" cy="2441051"/>
              <wp:effectExtent l="0" t="0" r="0" b="0"/>
              <wp:wrapNone/>
              <wp:docPr id="40" name="Group 4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82447" cy="2441051"/>
                        <a:chOff x="0" y="0"/>
                        <a:chExt cx="6880134" cy="2077357"/>
                      </a:xfrm>
                    </wpg:grpSpPr>
                    <wps:wsp>
                      <wps:cNvPr id="41" name="Freeform 5"/>
                      <wps:cNvSpPr>
                        <a:spLocks/>
                      </wps:cNvSpPr>
                      <wps:spPr bwMode="auto">
                        <a:xfrm>
                          <a:off x="3722914" y="0"/>
                          <a:ext cx="3157220" cy="2076450"/>
                        </a:xfrm>
                        <a:custGeom>
                          <a:avLst/>
                          <a:gdLst>
                            <a:gd name="T0" fmla="*/ 315 w 1127"/>
                            <a:gd name="T1" fmla="*/ 769 h 769"/>
                            <a:gd name="T2" fmla="*/ 1127 w 1127"/>
                            <a:gd name="T3" fmla="*/ 769 h 769"/>
                            <a:gd name="T4" fmla="*/ 1127 w 1127"/>
                            <a:gd name="T5" fmla="*/ 0 h 769"/>
                            <a:gd name="T6" fmla="*/ 13 w 1127"/>
                            <a:gd name="T7" fmla="*/ 538 h 769"/>
                            <a:gd name="T8" fmla="*/ 0 w 1127"/>
                            <a:gd name="T9" fmla="*/ 602 h 769"/>
                            <a:gd name="T10" fmla="*/ 313 w 1127"/>
                            <a:gd name="T11" fmla="*/ 710 h 769"/>
                            <a:gd name="T12" fmla="*/ 315 w 1127"/>
                            <a:gd name="T13" fmla="*/ 769 h 769"/>
                          </a:gdLst>
                          <a:ahLst/>
                          <a:cxnLst>
                            <a:cxn ang="0">
                              <a:pos x="T0" y="T1"/>
                            </a:cxn>
                            <a:cxn ang="0">
                              <a:pos x="T2" y="T3"/>
                            </a:cxn>
                            <a:cxn ang="0">
                              <a:pos x="T4" y="T5"/>
                            </a:cxn>
                            <a:cxn ang="0">
                              <a:pos x="T6" y="T7"/>
                            </a:cxn>
                            <a:cxn ang="0">
                              <a:pos x="T8" y="T9"/>
                            </a:cxn>
                            <a:cxn ang="0">
                              <a:pos x="T10" y="T11"/>
                            </a:cxn>
                            <a:cxn ang="0">
                              <a:pos x="T12" y="T13"/>
                            </a:cxn>
                          </a:cxnLst>
                          <a:rect l="0" t="0" r="r" b="b"/>
                          <a:pathLst>
                            <a:path w="1127" h="769">
                              <a:moveTo>
                                <a:pt x="315" y="769"/>
                              </a:moveTo>
                              <a:cubicBezTo>
                                <a:pt x="1127" y="769"/>
                                <a:pt x="1127" y="769"/>
                                <a:pt x="1127" y="769"/>
                              </a:cubicBezTo>
                              <a:cubicBezTo>
                                <a:pt x="1127" y="0"/>
                                <a:pt x="1127" y="0"/>
                                <a:pt x="1127" y="0"/>
                              </a:cubicBezTo>
                              <a:cubicBezTo>
                                <a:pt x="414" y="163"/>
                                <a:pt x="13" y="538"/>
                                <a:pt x="13" y="538"/>
                              </a:cubicBezTo>
                              <a:cubicBezTo>
                                <a:pt x="8" y="559"/>
                                <a:pt x="4" y="580"/>
                                <a:pt x="0" y="602"/>
                              </a:cubicBezTo>
                              <a:cubicBezTo>
                                <a:pt x="105" y="633"/>
                                <a:pt x="210" y="668"/>
                                <a:pt x="313" y="710"/>
                              </a:cubicBezTo>
                              <a:cubicBezTo>
                                <a:pt x="313" y="710"/>
                                <a:pt x="314" y="731"/>
                                <a:pt x="315" y="769"/>
                              </a:cubicBez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Freeform 6"/>
                      <wps:cNvSpPr>
                        <a:spLocks/>
                      </wps:cNvSpPr>
                      <wps:spPr bwMode="auto">
                        <a:xfrm>
                          <a:off x="0" y="1175657"/>
                          <a:ext cx="3717290" cy="901700"/>
                        </a:xfrm>
                        <a:custGeom>
                          <a:avLst/>
                          <a:gdLst>
                            <a:gd name="T0" fmla="*/ 1327 w 1327"/>
                            <a:gd name="T1" fmla="*/ 167 h 334"/>
                            <a:gd name="T2" fmla="*/ 0 w 1327"/>
                            <a:gd name="T3" fmla="*/ 2 h 334"/>
                            <a:gd name="T4" fmla="*/ 0 w 1327"/>
                            <a:gd name="T5" fmla="*/ 334 h 334"/>
                            <a:gd name="T6" fmla="*/ 1308 w 1327"/>
                            <a:gd name="T7" fmla="*/ 334 h 334"/>
                            <a:gd name="T8" fmla="*/ 1327 w 1327"/>
                            <a:gd name="T9" fmla="*/ 167 h 334"/>
                          </a:gdLst>
                          <a:ahLst/>
                          <a:cxnLst>
                            <a:cxn ang="0">
                              <a:pos x="T0" y="T1"/>
                            </a:cxn>
                            <a:cxn ang="0">
                              <a:pos x="T2" y="T3"/>
                            </a:cxn>
                            <a:cxn ang="0">
                              <a:pos x="T4" y="T5"/>
                            </a:cxn>
                            <a:cxn ang="0">
                              <a:pos x="T6" y="T7"/>
                            </a:cxn>
                            <a:cxn ang="0">
                              <a:pos x="T8" y="T9"/>
                            </a:cxn>
                          </a:cxnLst>
                          <a:rect l="0" t="0" r="r" b="b"/>
                          <a:pathLst>
                            <a:path w="1327" h="334">
                              <a:moveTo>
                                <a:pt x="1327" y="167"/>
                              </a:moveTo>
                              <a:cubicBezTo>
                                <a:pt x="829" y="25"/>
                                <a:pt x="316" y="0"/>
                                <a:pt x="0" y="2"/>
                              </a:cubicBezTo>
                              <a:cubicBezTo>
                                <a:pt x="0" y="334"/>
                                <a:pt x="0" y="334"/>
                                <a:pt x="0" y="334"/>
                              </a:cubicBezTo>
                              <a:cubicBezTo>
                                <a:pt x="1308" y="334"/>
                                <a:pt x="1308" y="334"/>
                                <a:pt x="1308" y="334"/>
                              </a:cubicBezTo>
                              <a:cubicBezTo>
                                <a:pt x="1311" y="276"/>
                                <a:pt x="1317" y="220"/>
                                <a:pt x="1327" y="167"/>
                              </a:cubicBez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3" name="Freeform 7"/>
                      <wps:cNvSpPr>
                        <a:spLocks/>
                      </wps:cNvSpPr>
                      <wps:spPr bwMode="auto">
                        <a:xfrm>
                          <a:off x="3668486" y="1621972"/>
                          <a:ext cx="935990" cy="450850"/>
                        </a:xfrm>
                        <a:custGeom>
                          <a:avLst/>
                          <a:gdLst>
                            <a:gd name="T0" fmla="*/ 334 w 334"/>
                            <a:gd name="T1" fmla="*/ 167 h 167"/>
                            <a:gd name="T2" fmla="*/ 332 w 334"/>
                            <a:gd name="T3" fmla="*/ 108 h 167"/>
                            <a:gd name="T4" fmla="*/ 19 w 334"/>
                            <a:gd name="T5" fmla="*/ 0 h 167"/>
                            <a:gd name="T6" fmla="*/ 0 w 334"/>
                            <a:gd name="T7" fmla="*/ 167 h 167"/>
                            <a:gd name="T8" fmla="*/ 334 w 334"/>
                            <a:gd name="T9" fmla="*/ 167 h 167"/>
                          </a:gdLst>
                          <a:ahLst/>
                          <a:cxnLst>
                            <a:cxn ang="0">
                              <a:pos x="T0" y="T1"/>
                            </a:cxn>
                            <a:cxn ang="0">
                              <a:pos x="T2" y="T3"/>
                            </a:cxn>
                            <a:cxn ang="0">
                              <a:pos x="T4" y="T5"/>
                            </a:cxn>
                            <a:cxn ang="0">
                              <a:pos x="T6" y="T7"/>
                            </a:cxn>
                            <a:cxn ang="0">
                              <a:pos x="T8" y="T9"/>
                            </a:cxn>
                          </a:cxnLst>
                          <a:rect l="0" t="0" r="r" b="b"/>
                          <a:pathLst>
                            <a:path w="334" h="167">
                              <a:moveTo>
                                <a:pt x="334" y="167"/>
                              </a:moveTo>
                              <a:cubicBezTo>
                                <a:pt x="333" y="129"/>
                                <a:pt x="332" y="108"/>
                                <a:pt x="332" y="108"/>
                              </a:cubicBezTo>
                              <a:cubicBezTo>
                                <a:pt x="229" y="66"/>
                                <a:pt x="124" y="31"/>
                                <a:pt x="19" y="0"/>
                              </a:cubicBezTo>
                              <a:cubicBezTo>
                                <a:pt x="9" y="53"/>
                                <a:pt x="3" y="109"/>
                                <a:pt x="0" y="167"/>
                              </a:cubicBezTo>
                              <a:lnTo>
                                <a:pt x="334" y="167"/>
                              </a:lnTo>
                              <a:close/>
                            </a:path>
                          </a:pathLst>
                        </a:custGeom>
                        <a:solidFill>
                          <a:schemeClr val="accent3">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54C947D7" id="Group 40" o:spid="_x0000_s1026" alt="&quot;&quot;" style="position:absolute;margin-left:0;margin-top:599.8pt;width:628.55pt;height:192.2pt;z-index:251683840;mso-position-horizontal:left;mso-position-horizontal-relative:page;mso-position-vertical-relative:page;mso-width-relative:margin;mso-height-relative:margin" coordsize="68801,2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">
              <v:shape id="Freeform 5" o:spid="_x0000_s1027" style="position:absolute;left:37229;width:31572;height:20764;visibility:visible;mso-wrap-style:square;v-text-anchor:top" coordsize="112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" path="m315,769v812,,812,,812,c1127,,1127,,1127,,414,163,13,538,13,538,8,559,4,580,,602v105,31,210,66,313,108c313,710,314,731,315,769xe" fillcolor="#f1eee7 [3206]" stroked="f" strokecolor="#212120">
                <v:shadow color="#8c8682"/>
                <v:path arrowok="t" o:connecttype="custom" o:connectlocs="882453,2076450;3157220,2076450;3157220,0;36419,1452705;0,1625517;876850,1917138;882453,2076450" o:connectangles="0,0,0,0,0,0,0"/>
              </v:shape>
              <v:shape id="Freeform 6" o:spid="_x0000_s1028" style="position:absolute;top:11756;width:37172;height:9017;visibility:visible;mso-wrap-style:square;v-text-anchor:top" coordsize="132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" path="m1327,167c829,25,316,,,2,,334,,334,,334v1308,,1308,,1308,c1311,276,1317,220,1327,167xe" fillcolor="#dfd8c8 [2886]" stroked="f" strokecolor="#212120">
                <v:shadow color="#8c8682"/>
                <v:path arrowok="t" o:connecttype="custom" o:connectlocs="3717290,450850;0,5399;0,901700;3664066,901700;3717290,450850" o:connectangles="0,0,0,0,0"/>
              </v:shape>
              <v:shape id="Freeform 7" o:spid="_x0000_s1029" style="position:absolute;left:36684;top:16219;width:9360;height:4509;visibility:visible;mso-wrap-style:square;v-text-anchor:top" coordsize="3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" path="m334,167v-1,-38,-2,-59,-2,-59c229,66,124,31,19,,9,53,3,109,,167r334,xe" fillcolor="#c5b89c [2406]" stroked="f" strokecolor="#212120">
                <v:shadow color="#8c8682"/>
                <v:path arrowok="t" o:connecttype="custom" o:connectlocs="935990,450850;930385,291568;53245,0;0,450850;935990,450850"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5C594" w14:textId="77777777" w:rsidR="00A64528" w:rsidRDefault="00A64528" w:rsidP="00B443CE">
      <w:pPr>
        <w:spacing w:line="240" w:lineRule="auto"/>
      </w:pPr>
      <w:r>
        <w:separator/>
      </w:r>
    </w:p>
  </w:footnote>
  <w:footnote w:type="continuationSeparator" w:id="0">
    <w:p w14:paraId="12FF04C2" w14:textId="77777777" w:rsidR="00A64528" w:rsidRDefault="00A64528" w:rsidP="00B443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F9FFC" w14:textId="2A7BF3F6" w:rsidR="00B443CE" w:rsidRDefault="002D4942" w:rsidP="007475E3">
    <w:pPr>
      <w:pStyle w:val="Header"/>
      <w:ind w:left="142"/>
    </w:pPr>
    <w:r w:rsidRPr="00B443CE">
      <w:rPr>
        <w:noProof/>
        <w:lang w:val="en-AU" w:eastAsia="en-AU"/>
      </w:rPr>
      <mc:AlternateContent>
        <mc:Choice Requires="wps">
          <w:drawing>
            <wp:anchor distT="0" distB="0" distL="114300" distR="114300" simplePos="0" relativeHeight="251657216" behindDoc="0" locked="0" layoutInCell="1" allowOverlap="1" wp14:anchorId="18EBE501" wp14:editId="7CC0DFC7">
              <wp:simplePos x="0" y="0"/>
              <wp:positionH relativeFrom="margin">
                <wp:posOffset>3893185</wp:posOffset>
              </wp:positionH>
              <wp:positionV relativeFrom="paragraph">
                <wp:posOffset>2294255</wp:posOffset>
              </wp:positionV>
              <wp:extent cx="3323590" cy="1371600"/>
              <wp:effectExtent l="0" t="0" r="0" b="0"/>
              <wp:wrapNone/>
              <wp:docPr id="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61EE77" w14:textId="1601FDAC" w:rsidR="00B443CE" w:rsidRPr="006E6EF2" w:rsidRDefault="00811F88" w:rsidP="00074293">
                          <w:pPr>
                            <w:pStyle w:val="Subtitle"/>
                            <w:rPr>
                              <w:rFonts w:asciiTheme="minorHAnsi" w:hAnsiTheme="minorHAnsi" w:cstheme="minorHAnsi"/>
                              <w:i w:val="0"/>
                              <w:lang w:val="en"/>
                              <w14:shadow w14:blurRad="50800" w14:dist="38100" w14:dir="2700000" w14:sx="100000" w14:sy="100000" w14:kx="0" w14:ky="0" w14:algn="tl">
                                <w14:schemeClr w14:val="bg1">
                                  <w14:alpha w14:val="60000"/>
                                  <w14:lumMod w14:val="65000"/>
                                </w14:schemeClr>
                              </w14:shadow>
                            </w:rPr>
                          </w:pPr>
                          <w:r w:rsidRPr="006E6EF2">
                            <w:rPr>
                              <w:rFonts w:asciiTheme="minorHAnsi" w:hAnsiTheme="minorHAnsi" w:cstheme="minorHAnsi"/>
                              <w:lang w:val="en"/>
                              <w14:shadow w14:blurRad="50800" w14:dist="38100" w14:dir="2700000" w14:sx="100000" w14:sy="100000" w14:kx="0" w14:ky="0" w14:algn="tl">
                                <w14:schemeClr w14:val="bg1">
                                  <w14:alpha w14:val="60000"/>
                                  <w14:lumMod w14:val="50000"/>
                                </w14:schemeClr>
                              </w14:shadow>
                            </w:rPr>
                            <w:t>parish</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18EBE501" id="_x0000_t202" coordsize="21600,21600" o:spt="202" path="m,l,21600r21600,l21600,xe">
              <v:stroke joinstyle="miter"/>
              <v:path gradientshapeok="t" o:connecttype="rect"/>
            </v:shapetype>
            <v:shape id="Text Box 60" o:spid="_x0000_s1032" type="#_x0000_t202" style="position:absolute;left:0;text-align:left;margin-left:306.55pt;margin-top:180.65pt;width:261.7pt;height:108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" filled="f" fillcolor="#fffffe" stroked="f" strokecolor="#212120" insetpen="t">
              <v:textbox inset="2.88pt,2.88pt,2.88pt,2.88pt">
                <w:txbxContent>
                  <w:p w14:paraId="3F61EE77" w14:textId="1601FDAC" w:rsidR="00B443CE" w:rsidRPr="006E6EF2" w:rsidRDefault="00811F88" w:rsidP="00074293">
                    <w:pPr>
                      <w:pStyle w:val="Subtitle"/>
                      <w:rPr>
                        <w:rFonts w:asciiTheme="minorHAnsi" w:hAnsiTheme="minorHAnsi" w:cstheme="minorHAnsi"/>
                        <w:i w:val="0"/>
                        <w:lang w:val="en"/>
                        <w14:shadow w14:blurRad="50800" w14:dist="38100" w14:dir="2700000" w14:sx="100000" w14:sy="100000" w14:kx="0" w14:ky="0" w14:algn="tl">
                          <w14:schemeClr w14:val="bg1">
                            <w14:alpha w14:val="60000"/>
                            <w14:lumMod w14:val="65000"/>
                          </w14:schemeClr>
                        </w14:shadow>
                      </w:rPr>
                    </w:pPr>
                    <w:r w:rsidRPr="006E6EF2">
                      <w:rPr>
                        <w:rFonts w:asciiTheme="minorHAnsi" w:hAnsiTheme="minorHAnsi" w:cstheme="minorHAnsi"/>
                        <w:lang w:val="en"/>
                        <w14:shadow w14:blurRad="50800" w14:dist="38100" w14:dir="2700000" w14:sx="100000" w14:sy="100000" w14:kx="0" w14:ky="0" w14:algn="tl">
                          <w14:schemeClr w14:val="bg1">
                            <w14:alpha w14:val="60000"/>
                            <w14:lumMod w14:val="50000"/>
                          </w14:schemeClr>
                        </w14:shadow>
                      </w:rPr>
                      <w:t>parish</w:t>
                    </w:r>
                  </w:p>
                </w:txbxContent>
              </v:textbox>
              <w10:wrap anchorx="margin"/>
            </v:shape>
          </w:pict>
        </mc:Fallback>
      </mc:AlternateContent>
    </w:r>
    <w:r w:rsidRPr="00B443CE">
      <w:rPr>
        <w:noProof/>
        <w:lang w:val="en-AU" w:eastAsia="en-AU"/>
      </w:rPr>
      <mc:AlternateContent>
        <mc:Choice Requires="wps">
          <w:drawing>
            <wp:anchor distT="0" distB="0" distL="114300" distR="114300" simplePos="0" relativeHeight="251655168" behindDoc="0" locked="0" layoutInCell="1" allowOverlap="1" wp14:anchorId="6F40DEA4" wp14:editId="288072B6">
              <wp:simplePos x="0" y="0"/>
              <wp:positionH relativeFrom="margin">
                <wp:posOffset>1673225</wp:posOffset>
              </wp:positionH>
              <wp:positionV relativeFrom="paragraph">
                <wp:posOffset>1770380</wp:posOffset>
              </wp:positionV>
              <wp:extent cx="5534660" cy="1362075"/>
              <wp:effectExtent l="0" t="0" r="8890" b="9525"/>
              <wp:wrapNone/>
              <wp:docPr id="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1362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86ACAD" w14:textId="453852D3" w:rsidR="00B443CE" w:rsidRPr="006E6EF2" w:rsidRDefault="00811F88" w:rsidP="00972C58">
                          <w:pPr>
                            <w:pStyle w:val="Title"/>
                            <w:rPr>
                              <w:rFonts w:asciiTheme="minorHAnsi" w:hAnsiTheme="minorHAnsi" w:cstheme="minorHAnsi"/>
                            </w:rPr>
                          </w:pPr>
                          <w:r w:rsidRPr="006E6EF2">
                            <w:rPr>
                              <w:rFonts w:asciiTheme="minorHAnsi" w:hAnsiTheme="minorHAnsi" w:cstheme="minorHAnsi"/>
                              <w14:shadow w14:blurRad="50800" w14:dist="38100" w14:dir="2700000" w14:sx="100000" w14:sy="100000" w14:kx="0" w14:ky="0" w14:algn="tl">
                                <w14:schemeClr w14:val="bg1">
                                  <w14:alpha w14:val="60000"/>
                                  <w14:lumMod w14:val="65000"/>
                                </w14:schemeClr>
                              </w14:shadow>
                              <w14:textOutline w14:w="9525" w14:cap="rnd" w14:cmpd="sng" w14:algn="ctr">
                                <w14:noFill/>
                                <w14:prstDash w14:val="solid"/>
                                <w14:bevel/>
                              </w14:textOutline>
                            </w:rPr>
                            <w:t>S</w:t>
                          </w:r>
                          <w:r w:rsidR="00210D4E" w:rsidRPr="006E6EF2">
                            <w:rPr>
                              <w:rFonts w:asciiTheme="minorHAnsi" w:hAnsiTheme="minorHAnsi" w:cstheme="minorHAnsi"/>
                              <w14:shadow w14:blurRad="50800" w14:dist="38100" w14:dir="2700000" w14:sx="100000" w14:sy="100000" w14:kx="0" w14:ky="0" w14:algn="tl">
                                <w14:schemeClr w14:val="bg1">
                                  <w14:alpha w14:val="60000"/>
                                  <w14:lumMod w14:val="65000"/>
                                </w14:schemeClr>
                              </w14:shadow>
                              <w14:textOutline w14:w="9525" w14:cap="rnd" w14:cmpd="sng" w14:algn="ctr">
                                <w14:noFill/>
                                <w14:prstDash w14:val="solid"/>
                                <w14:bevel/>
                              </w14:textOutline>
                            </w:rPr>
                            <w:t>t</w:t>
                          </w:r>
                          <w:r w:rsidR="00210D4E" w:rsidRPr="006E6EF2">
                            <w:rPr>
                              <w:rFonts w:asciiTheme="minorHAnsi" w:hAnsiTheme="minorHAnsi" w:cstheme="minorHAnsi"/>
                              <w:sz w:val="72"/>
                              <w:szCs w:val="36"/>
                              <w14:shadow w14:blurRad="50800" w14:dist="38100" w14:dir="2700000" w14:sx="100000" w14:sy="100000" w14:kx="0" w14:ky="0" w14:algn="tl">
                                <w14:schemeClr w14:val="bg1">
                                  <w14:alpha w14:val="60000"/>
                                  <w14:lumMod w14:val="65000"/>
                                </w14:schemeClr>
                              </w14:shadow>
                              <w14:textOutline w14:w="9525" w14:cap="rnd" w14:cmpd="sng" w14:algn="ctr">
                                <w14:noFill/>
                                <w14:prstDash w14:val="solid"/>
                                <w14:bevel/>
                              </w14:textOutline>
                            </w:rPr>
                            <w:t xml:space="preserve"> </w:t>
                          </w:r>
                          <w:r w:rsidR="00210D4E" w:rsidRPr="006E6EF2">
                            <w:rPr>
                              <w:rFonts w:asciiTheme="minorHAnsi" w:hAnsiTheme="minorHAnsi" w:cstheme="minorHAnsi"/>
                              <w14:shadow w14:blurRad="50800" w14:dist="38100" w14:dir="2700000" w14:sx="100000" w14:sy="100000" w14:kx="0" w14:ky="0" w14:algn="tl">
                                <w14:schemeClr w14:val="bg1">
                                  <w14:alpha w14:val="60000"/>
                                  <w14:lumMod w14:val="65000"/>
                                </w14:schemeClr>
                              </w14:shadow>
                              <w14:textOutline w14:w="9525" w14:cap="rnd" w14:cmpd="sng" w14:algn="ctr">
                                <w14:noFill/>
                                <w14:prstDash w14:val="solid"/>
                                <w14:bevel/>
                              </w14:textOutline>
                            </w:rPr>
                            <w:t>Alipius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0DEA4" id="Text Box 52" o:spid="_x0000_s1033" type="#_x0000_t202" style="position:absolute;left:0;text-align:left;margin-left:131.75pt;margin-top:139.4pt;width:435.8pt;height:107.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" filled="f" fillcolor="#fffffe" stroked="f" strokecolor="#212120" insetpen="t">
              <v:textbox inset="2.88pt,2.88pt,2.88pt,2.88pt">
                <w:txbxContent>
                  <w:p w14:paraId="2686ACAD" w14:textId="453852D3" w:rsidR="00B443CE" w:rsidRPr="006E6EF2" w:rsidRDefault="00811F88" w:rsidP="00972C58">
                    <w:pPr>
                      <w:pStyle w:val="Title"/>
                      <w:rPr>
                        <w:rFonts w:asciiTheme="minorHAnsi" w:hAnsiTheme="minorHAnsi" w:cstheme="minorHAnsi"/>
                      </w:rPr>
                    </w:pPr>
                    <w:r w:rsidRPr="006E6EF2">
                      <w:rPr>
                        <w:rFonts w:asciiTheme="minorHAnsi" w:hAnsiTheme="minorHAnsi" w:cstheme="minorHAnsi"/>
                        <w14:shadow w14:blurRad="50800" w14:dist="38100" w14:dir="2700000" w14:sx="100000" w14:sy="100000" w14:kx="0" w14:ky="0" w14:algn="tl">
                          <w14:schemeClr w14:val="bg1">
                            <w14:alpha w14:val="60000"/>
                            <w14:lumMod w14:val="65000"/>
                          </w14:schemeClr>
                        </w14:shadow>
                        <w14:textOutline w14:w="9525" w14:cap="rnd" w14:cmpd="sng" w14:algn="ctr">
                          <w14:noFill/>
                          <w14:prstDash w14:val="solid"/>
                          <w14:bevel/>
                        </w14:textOutline>
                      </w:rPr>
                      <w:t>S</w:t>
                    </w:r>
                    <w:r w:rsidR="00210D4E" w:rsidRPr="006E6EF2">
                      <w:rPr>
                        <w:rFonts w:asciiTheme="minorHAnsi" w:hAnsiTheme="minorHAnsi" w:cstheme="minorHAnsi"/>
                        <w14:shadow w14:blurRad="50800" w14:dist="38100" w14:dir="2700000" w14:sx="100000" w14:sy="100000" w14:kx="0" w14:ky="0" w14:algn="tl">
                          <w14:schemeClr w14:val="bg1">
                            <w14:alpha w14:val="60000"/>
                            <w14:lumMod w14:val="65000"/>
                          </w14:schemeClr>
                        </w14:shadow>
                        <w14:textOutline w14:w="9525" w14:cap="rnd" w14:cmpd="sng" w14:algn="ctr">
                          <w14:noFill/>
                          <w14:prstDash w14:val="solid"/>
                          <w14:bevel/>
                        </w14:textOutline>
                      </w:rPr>
                      <w:t>t</w:t>
                    </w:r>
                    <w:r w:rsidR="00210D4E" w:rsidRPr="006E6EF2">
                      <w:rPr>
                        <w:rFonts w:asciiTheme="minorHAnsi" w:hAnsiTheme="minorHAnsi" w:cstheme="minorHAnsi"/>
                        <w:sz w:val="72"/>
                        <w:szCs w:val="36"/>
                        <w14:shadow w14:blurRad="50800" w14:dist="38100" w14:dir="2700000" w14:sx="100000" w14:sy="100000" w14:kx="0" w14:ky="0" w14:algn="tl">
                          <w14:schemeClr w14:val="bg1">
                            <w14:alpha w14:val="60000"/>
                            <w14:lumMod w14:val="65000"/>
                          </w14:schemeClr>
                        </w14:shadow>
                        <w14:textOutline w14:w="9525" w14:cap="rnd" w14:cmpd="sng" w14:algn="ctr">
                          <w14:noFill/>
                          <w14:prstDash w14:val="solid"/>
                          <w14:bevel/>
                        </w14:textOutline>
                      </w:rPr>
                      <w:t xml:space="preserve"> </w:t>
                    </w:r>
                    <w:r w:rsidR="00210D4E" w:rsidRPr="006E6EF2">
                      <w:rPr>
                        <w:rFonts w:asciiTheme="minorHAnsi" w:hAnsiTheme="minorHAnsi" w:cstheme="minorHAnsi"/>
                        <w14:shadow w14:blurRad="50800" w14:dist="38100" w14:dir="2700000" w14:sx="100000" w14:sy="100000" w14:kx="0" w14:ky="0" w14:algn="tl">
                          <w14:schemeClr w14:val="bg1">
                            <w14:alpha w14:val="60000"/>
                            <w14:lumMod w14:val="65000"/>
                          </w14:schemeClr>
                        </w14:shadow>
                        <w14:textOutline w14:w="9525" w14:cap="rnd" w14:cmpd="sng" w14:algn="ctr">
                          <w14:noFill/>
                          <w14:prstDash w14:val="solid"/>
                          <w14:bevel/>
                        </w14:textOutline>
                      </w:rPr>
                      <w:t>Alipius</w:t>
                    </w:r>
                  </w:p>
                </w:txbxContent>
              </v:textbox>
              <w10:wrap anchorx="margin"/>
            </v:shape>
          </w:pict>
        </mc:Fallback>
      </mc:AlternateContent>
    </w:r>
    <w:r w:rsidR="00210D4E">
      <w:rPr>
        <w:noProof/>
        <w:lang w:val="en-AU" w:eastAsia="en-AU"/>
      </w:rPr>
      <mc:AlternateContent>
        <mc:Choice Requires="wpg">
          <w:drawing>
            <wp:anchor distT="0" distB="0" distL="114300" distR="114300" simplePos="0" relativeHeight="251659264" behindDoc="1" locked="0" layoutInCell="1" allowOverlap="1" wp14:anchorId="6894C0B6" wp14:editId="065D9C12">
              <wp:simplePos x="0" y="0"/>
              <wp:positionH relativeFrom="margin">
                <wp:align>center</wp:align>
              </wp:positionH>
              <wp:positionV relativeFrom="paragraph">
                <wp:posOffset>133350</wp:posOffset>
              </wp:positionV>
              <wp:extent cx="7296912" cy="3813048"/>
              <wp:effectExtent l="0" t="0" r="0" b="16510"/>
              <wp:wrapNone/>
              <wp:docPr id="57" name="Group 5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96912" cy="3813048"/>
                        <a:chOff x="0" y="0"/>
                        <a:chExt cx="7297674" cy="3808095"/>
                      </a:xfrm>
                    </wpg:grpSpPr>
                    <wps:wsp>
                      <wps:cNvPr id="25" name="Freeform 62"/>
                      <wps:cNvSpPr>
                        <a:spLocks/>
                      </wps:cNvSpPr>
                      <wps:spPr bwMode="auto">
                        <a:xfrm>
                          <a:off x="0" y="3171825"/>
                          <a:ext cx="7248525" cy="636270"/>
                        </a:xfrm>
                        <a:custGeom>
                          <a:avLst/>
                          <a:gdLst>
                            <a:gd name="T0" fmla="*/ 2239 w 2521"/>
                            <a:gd name="T1" fmla="*/ 0 h 209"/>
                            <a:gd name="T2" fmla="*/ 867 w 2521"/>
                            <a:gd name="T3" fmla="*/ 93 h 209"/>
                            <a:gd name="T4" fmla="*/ 0 w 2521"/>
                            <a:gd name="T5" fmla="*/ 205 h 209"/>
                            <a:gd name="T6" fmla="*/ 0 w 2521"/>
                            <a:gd name="T7" fmla="*/ 209 h 209"/>
                            <a:gd name="T8" fmla="*/ 868 w 2521"/>
                            <a:gd name="T9" fmla="*/ 97 h 209"/>
                            <a:gd name="T10" fmla="*/ 2239 w 2521"/>
                            <a:gd name="T11" fmla="*/ 4 h 209"/>
                            <a:gd name="T12" fmla="*/ 2521 w 2521"/>
                            <a:gd name="T13" fmla="*/ 4 h 209"/>
                            <a:gd name="T14" fmla="*/ 2521 w 2521"/>
                            <a:gd name="T15" fmla="*/ 0 h 209"/>
                            <a:gd name="T16" fmla="*/ 2239 w 2521"/>
                            <a:gd name="T17"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21" h="209">
                              <a:moveTo>
                                <a:pt x="2239" y="0"/>
                              </a:moveTo>
                              <a:cubicBezTo>
                                <a:pt x="1886" y="0"/>
                                <a:pt x="1424" y="32"/>
                                <a:pt x="867" y="93"/>
                              </a:cubicBezTo>
                              <a:cubicBezTo>
                                <a:pt x="448" y="140"/>
                                <a:pt x="104" y="190"/>
                                <a:pt x="0" y="205"/>
                              </a:cubicBezTo>
                              <a:cubicBezTo>
                                <a:pt x="0" y="209"/>
                                <a:pt x="0" y="209"/>
                                <a:pt x="0" y="209"/>
                              </a:cubicBezTo>
                              <a:cubicBezTo>
                                <a:pt x="103" y="194"/>
                                <a:pt x="448" y="144"/>
                                <a:pt x="868" y="97"/>
                              </a:cubicBezTo>
                              <a:cubicBezTo>
                                <a:pt x="1424" y="36"/>
                                <a:pt x="1886" y="4"/>
                                <a:pt x="2239" y="4"/>
                              </a:cubicBezTo>
                              <a:cubicBezTo>
                                <a:pt x="2239" y="4"/>
                                <a:pt x="2465" y="4"/>
                                <a:pt x="2521" y="4"/>
                              </a:cubicBezTo>
                              <a:cubicBezTo>
                                <a:pt x="2521" y="0"/>
                                <a:pt x="2521" y="0"/>
                                <a:pt x="2521" y="0"/>
                              </a:cubicBezTo>
                              <a:lnTo>
                                <a:pt x="2239" y="0"/>
                              </a:lnTo>
                              <a:close/>
                            </a:path>
                          </a:pathLst>
                        </a:custGeom>
                        <a:solidFill>
                          <a:srgbClr val="E2E0D2"/>
                        </a:solidFill>
                        <a:ln w="3175">
                          <a:solidFill>
                            <a:srgbClr val="E2E0D2"/>
                          </a:solidFill>
                        </a:ln>
                        <a:effectLst/>
                      </wps:spPr>
                      <wps:bodyPr rot="0" vert="horz" wrap="square" lIns="91440" tIns="45720" rIns="91440" bIns="45720" anchor="t" anchorCtr="0" upright="1">
                        <a:noAutofit/>
                      </wps:bodyPr>
                    </wps:wsp>
                    <wpg:grpSp>
                      <wpg:cNvPr id="53" name="Group 53"/>
                      <wpg:cNvGrpSpPr/>
                      <wpg:grpSpPr>
                        <a:xfrm>
                          <a:off x="0" y="0"/>
                          <a:ext cx="7297674" cy="2697480"/>
                          <a:chOff x="-19059" y="0"/>
                          <a:chExt cx="7301239" cy="2700474"/>
                        </a:xfrm>
                      </wpg:grpSpPr>
                      <pic:pic xmlns:pic="http://schemas.openxmlformats.org/drawingml/2006/picture">
                        <pic:nvPicPr>
                          <pic:cNvPr id="33" name="Picture 33"/>
                          <pic:cNvPicPr>
                            <a:picLocks noChangeAspect="1"/>
                          </pic:cNvPicPr>
                        </pic:nvPicPr>
                        <pic:blipFill>
                          <a:blip r:embed="rId1">
                            <a:extLst>
                              <a:ext uri="{28A0092B-C50C-407E-A947-70E740481C1C}">
                                <a14:useLocalDpi xmlns:a14="http://schemas.microsoft.com/office/drawing/2010/main" val="0"/>
                              </a:ext>
                            </a:extLst>
                          </a:blip>
                          <a:srcRect l="7201" r="7201"/>
                          <a:stretch/>
                        </pic:blipFill>
                        <pic:spPr bwMode="auto">
                          <a:xfrm>
                            <a:off x="-19059" y="1869879"/>
                            <a:ext cx="852715" cy="745601"/>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32" name="Picture 32"/>
                          <pic:cNvPicPr>
                            <a:picLocks noChangeAspect="1"/>
                          </pic:cNvPicPr>
                        </pic:nvPicPr>
                        <pic:blipFill>
                          <a:blip r:embed="rId2">
                            <a:extLst>
                              <a:ext uri="{28A0092B-C50C-407E-A947-70E740481C1C}">
                                <a14:useLocalDpi xmlns:a14="http://schemas.microsoft.com/office/drawing/2010/main" val="0"/>
                              </a:ext>
                            </a:extLst>
                          </a:blip>
                          <a:srcRect l="5614" r="5614"/>
                          <a:stretch/>
                        </pic:blipFill>
                        <pic:spPr bwMode="auto">
                          <a:xfrm>
                            <a:off x="9525" y="1038225"/>
                            <a:ext cx="925195" cy="78105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a:blip r:embed="rId3">
                            <a:extLst>
                              <a:ext uri="{28A0092B-C50C-407E-A947-70E740481C1C}">
                                <a14:useLocalDpi xmlns:a14="http://schemas.microsoft.com/office/drawing/2010/main" val="0"/>
                              </a:ext>
                            </a:extLst>
                          </a:blip>
                          <a:srcRect l="14917" r="14917"/>
                          <a:stretch/>
                        </pic:blipFill>
                        <pic:spPr bwMode="auto">
                          <a:xfrm>
                            <a:off x="0" y="200025"/>
                            <a:ext cx="821055" cy="781050"/>
                          </a:xfrm>
                          <a:prstGeom prst="rect">
                            <a:avLst/>
                          </a:prstGeom>
                          <a:noFill/>
                          <a:ln>
                            <a:noFill/>
                          </a:ln>
                          <a:effectLst/>
                          <a:extLst>
                            <a:ext uri="{53640926-AAD7-44D8-BBD7-CCE9431645EC}">
                              <a14:shadowObscured xmlns:a14="http://schemas.microsoft.com/office/drawing/2010/main"/>
                            </a:ext>
                          </a:extLst>
                        </pic:spPr>
                      </pic:pic>
                      <wpg:grpSp>
                        <wpg:cNvPr id="28" name="Group 28"/>
                        <wpg:cNvGrpSpPr/>
                        <wpg:grpSpPr>
                          <a:xfrm>
                            <a:off x="0" y="0"/>
                            <a:ext cx="7282180" cy="2700474"/>
                            <a:chOff x="0" y="0"/>
                            <a:chExt cx="7770962" cy="2950845"/>
                          </a:xfrm>
                        </wpg:grpSpPr>
                        <wps:wsp>
                          <wps:cNvPr id="5" name="Freeform 35"/>
                          <wps:cNvSpPr>
                            <a:spLocks/>
                          </wps:cNvSpPr>
                          <wps:spPr bwMode="auto">
                            <a:xfrm>
                              <a:off x="2570672" y="0"/>
                              <a:ext cx="5198110" cy="2950845"/>
                            </a:xfrm>
                            <a:custGeom>
                              <a:avLst/>
                              <a:gdLst>
                                <a:gd name="T0" fmla="*/ 619 w 1686"/>
                                <a:gd name="T1" fmla="*/ 0 h 969"/>
                                <a:gd name="T2" fmla="*/ 0 w 1686"/>
                                <a:gd name="T3" fmla="*/ 969 h 969"/>
                                <a:gd name="T4" fmla="*/ 1685 w 1686"/>
                                <a:gd name="T5" fmla="*/ 969 h 969"/>
                                <a:gd name="T6" fmla="*/ 1686 w 1686"/>
                                <a:gd name="T7" fmla="*/ 0 h 969"/>
                                <a:gd name="T8" fmla="*/ 619 w 1686"/>
                                <a:gd name="T9" fmla="*/ 0 h 969"/>
                              </a:gdLst>
                              <a:ahLst/>
                              <a:cxnLst>
                                <a:cxn ang="0">
                                  <a:pos x="T0" y="T1"/>
                                </a:cxn>
                                <a:cxn ang="0">
                                  <a:pos x="T2" y="T3"/>
                                </a:cxn>
                                <a:cxn ang="0">
                                  <a:pos x="T4" y="T5"/>
                                </a:cxn>
                                <a:cxn ang="0">
                                  <a:pos x="T6" y="T7"/>
                                </a:cxn>
                                <a:cxn ang="0">
                                  <a:pos x="T8" y="T9"/>
                                </a:cxn>
                              </a:cxnLst>
                              <a:rect l="0" t="0" r="r" b="b"/>
                              <a:pathLst>
                                <a:path w="1686" h="969">
                                  <a:moveTo>
                                    <a:pt x="619" y="0"/>
                                  </a:moveTo>
                                  <a:cubicBezTo>
                                    <a:pt x="471" y="359"/>
                                    <a:pt x="222" y="699"/>
                                    <a:pt x="0" y="969"/>
                                  </a:cubicBezTo>
                                  <a:cubicBezTo>
                                    <a:pt x="1685" y="969"/>
                                    <a:pt x="1685" y="969"/>
                                    <a:pt x="1685" y="969"/>
                                  </a:cubicBezTo>
                                  <a:cubicBezTo>
                                    <a:pt x="1686" y="0"/>
                                    <a:pt x="1686" y="0"/>
                                    <a:pt x="1686" y="0"/>
                                  </a:cubicBezTo>
                                  <a:lnTo>
                                    <a:pt x="619" y="0"/>
                                  </a:ln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 name="Freeform 34"/>
                          <wps:cNvSpPr>
                            <a:spLocks/>
                          </wps:cNvSpPr>
                          <wps:spPr bwMode="auto">
                            <a:xfrm>
                              <a:off x="0" y="0"/>
                              <a:ext cx="4535170" cy="2950845"/>
                            </a:xfrm>
                            <a:custGeom>
                              <a:avLst/>
                              <a:gdLst>
                                <a:gd name="T0" fmla="*/ 0 w 1471"/>
                                <a:gd name="T1" fmla="*/ 0 h 969"/>
                                <a:gd name="T2" fmla="*/ 0 w 1471"/>
                                <a:gd name="T3" fmla="*/ 90 h 969"/>
                                <a:gd name="T4" fmla="*/ 253 w 1471"/>
                                <a:gd name="T5" fmla="*/ 97 h 969"/>
                                <a:gd name="T6" fmla="*/ 261 w 1471"/>
                                <a:gd name="T7" fmla="*/ 128 h 969"/>
                                <a:gd name="T8" fmla="*/ 268 w 1471"/>
                                <a:gd name="T9" fmla="*/ 311 h 969"/>
                                <a:gd name="T10" fmla="*/ 0 w 1471"/>
                                <a:gd name="T11" fmla="*/ 338 h 969"/>
                                <a:gd name="T12" fmla="*/ 0 w 1471"/>
                                <a:gd name="T13" fmla="*/ 386 h 969"/>
                                <a:gd name="T14" fmla="*/ 253 w 1471"/>
                                <a:gd name="T15" fmla="*/ 393 h 969"/>
                                <a:gd name="T16" fmla="*/ 261 w 1471"/>
                                <a:gd name="T17" fmla="*/ 424 h 969"/>
                                <a:gd name="T18" fmla="*/ 268 w 1471"/>
                                <a:gd name="T19" fmla="*/ 607 h 969"/>
                                <a:gd name="T20" fmla="*/ 0 w 1471"/>
                                <a:gd name="T21" fmla="*/ 634 h 969"/>
                                <a:gd name="T22" fmla="*/ 0 w 1471"/>
                                <a:gd name="T23" fmla="*/ 682 h 969"/>
                                <a:gd name="T24" fmla="*/ 253 w 1471"/>
                                <a:gd name="T25" fmla="*/ 690 h 969"/>
                                <a:gd name="T26" fmla="*/ 261 w 1471"/>
                                <a:gd name="T27" fmla="*/ 721 h 969"/>
                                <a:gd name="T28" fmla="*/ 268 w 1471"/>
                                <a:gd name="T29" fmla="*/ 903 h 969"/>
                                <a:gd name="T30" fmla="*/ 0 w 1471"/>
                                <a:gd name="T31" fmla="*/ 930 h 969"/>
                                <a:gd name="T32" fmla="*/ 0 w 1471"/>
                                <a:gd name="T33" fmla="*/ 969 h 969"/>
                                <a:gd name="T34" fmla="*/ 835 w 1471"/>
                                <a:gd name="T35" fmla="*/ 969 h 969"/>
                                <a:gd name="T36" fmla="*/ 1471 w 1471"/>
                                <a:gd name="T37" fmla="*/ 0 h 969"/>
                                <a:gd name="T38" fmla="*/ 0 w 1471"/>
                                <a:gd name="T39"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1" h="969">
                                  <a:moveTo>
                                    <a:pt x="0" y="0"/>
                                  </a:moveTo>
                                  <a:cubicBezTo>
                                    <a:pt x="0" y="90"/>
                                    <a:pt x="0" y="90"/>
                                    <a:pt x="0" y="90"/>
                                  </a:cubicBezTo>
                                  <a:cubicBezTo>
                                    <a:pt x="105" y="58"/>
                                    <a:pt x="253" y="97"/>
                                    <a:pt x="253" y="97"/>
                                  </a:cubicBezTo>
                                  <a:cubicBezTo>
                                    <a:pt x="256" y="107"/>
                                    <a:pt x="259" y="118"/>
                                    <a:pt x="261" y="128"/>
                                  </a:cubicBezTo>
                                  <a:cubicBezTo>
                                    <a:pt x="282" y="220"/>
                                    <a:pt x="268" y="311"/>
                                    <a:pt x="268" y="311"/>
                                  </a:cubicBezTo>
                                  <a:cubicBezTo>
                                    <a:pt x="176" y="336"/>
                                    <a:pt x="75" y="340"/>
                                    <a:pt x="0" y="338"/>
                                  </a:cubicBezTo>
                                  <a:cubicBezTo>
                                    <a:pt x="0" y="386"/>
                                    <a:pt x="0" y="386"/>
                                    <a:pt x="0" y="386"/>
                                  </a:cubicBezTo>
                                  <a:cubicBezTo>
                                    <a:pt x="105" y="354"/>
                                    <a:pt x="253" y="393"/>
                                    <a:pt x="253" y="393"/>
                                  </a:cubicBezTo>
                                  <a:cubicBezTo>
                                    <a:pt x="256" y="404"/>
                                    <a:pt x="259" y="414"/>
                                    <a:pt x="261" y="424"/>
                                  </a:cubicBezTo>
                                  <a:cubicBezTo>
                                    <a:pt x="282" y="516"/>
                                    <a:pt x="268" y="607"/>
                                    <a:pt x="268" y="607"/>
                                  </a:cubicBezTo>
                                  <a:cubicBezTo>
                                    <a:pt x="176" y="633"/>
                                    <a:pt x="75" y="636"/>
                                    <a:pt x="0" y="634"/>
                                  </a:cubicBezTo>
                                  <a:cubicBezTo>
                                    <a:pt x="0" y="682"/>
                                    <a:pt x="0" y="682"/>
                                    <a:pt x="0" y="682"/>
                                  </a:cubicBezTo>
                                  <a:cubicBezTo>
                                    <a:pt x="105" y="650"/>
                                    <a:pt x="253" y="690"/>
                                    <a:pt x="253" y="690"/>
                                  </a:cubicBezTo>
                                  <a:cubicBezTo>
                                    <a:pt x="256" y="700"/>
                                    <a:pt x="259" y="710"/>
                                    <a:pt x="261" y="721"/>
                                  </a:cubicBezTo>
                                  <a:cubicBezTo>
                                    <a:pt x="282" y="813"/>
                                    <a:pt x="268" y="903"/>
                                    <a:pt x="268" y="903"/>
                                  </a:cubicBezTo>
                                  <a:cubicBezTo>
                                    <a:pt x="176" y="929"/>
                                    <a:pt x="75" y="933"/>
                                    <a:pt x="0" y="930"/>
                                  </a:cubicBezTo>
                                  <a:cubicBezTo>
                                    <a:pt x="0" y="969"/>
                                    <a:pt x="0" y="969"/>
                                    <a:pt x="0" y="969"/>
                                  </a:cubicBezTo>
                                  <a:cubicBezTo>
                                    <a:pt x="835" y="969"/>
                                    <a:pt x="835" y="969"/>
                                    <a:pt x="835" y="969"/>
                                  </a:cubicBezTo>
                                  <a:cubicBezTo>
                                    <a:pt x="1057" y="699"/>
                                    <a:pt x="1324" y="359"/>
                                    <a:pt x="1471" y="0"/>
                                  </a:cubicBezTo>
                                  <a:lnTo>
                                    <a:pt x="0" y="0"/>
                                  </a:ln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 name="Freeform 36"/>
                          <wps:cNvSpPr>
                            <a:spLocks/>
                          </wps:cNvSpPr>
                          <wps:spPr bwMode="auto">
                            <a:xfrm>
                              <a:off x="2372264" y="0"/>
                              <a:ext cx="3496310" cy="2092325"/>
                            </a:xfrm>
                            <a:custGeom>
                              <a:avLst/>
                              <a:gdLst>
                                <a:gd name="T0" fmla="*/ 919 w 1134"/>
                                <a:gd name="T1" fmla="*/ 0 h 687"/>
                                <a:gd name="T2" fmla="*/ 0 w 1134"/>
                                <a:gd name="T3" fmla="*/ 0 h 687"/>
                                <a:gd name="T4" fmla="*/ 630 w 1134"/>
                                <a:gd name="T5" fmla="*/ 687 h 687"/>
                                <a:gd name="T6" fmla="*/ 1134 w 1134"/>
                                <a:gd name="T7" fmla="*/ 461 h 687"/>
                                <a:gd name="T8" fmla="*/ 997 w 1134"/>
                                <a:gd name="T9" fmla="*/ 429 h 687"/>
                                <a:gd name="T10" fmla="*/ 919 w 1134"/>
                                <a:gd name="T11" fmla="*/ 0 h 687"/>
                              </a:gdLst>
                              <a:ahLst/>
                              <a:cxnLst>
                                <a:cxn ang="0">
                                  <a:pos x="T0" y="T1"/>
                                </a:cxn>
                                <a:cxn ang="0">
                                  <a:pos x="T2" y="T3"/>
                                </a:cxn>
                                <a:cxn ang="0">
                                  <a:pos x="T4" y="T5"/>
                                </a:cxn>
                                <a:cxn ang="0">
                                  <a:pos x="T6" y="T7"/>
                                </a:cxn>
                                <a:cxn ang="0">
                                  <a:pos x="T8" y="T9"/>
                                </a:cxn>
                                <a:cxn ang="0">
                                  <a:pos x="T10" y="T11"/>
                                </a:cxn>
                              </a:cxnLst>
                              <a:rect l="0" t="0" r="r" b="b"/>
                              <a:pathLst>
                                <a:path w="1134" h="687">
                                  <a:moveTo>
                                    <a:pt x="919" y="0"/>
                                  </a:moveTo>
                                  <a:cubicBezTo>
                                    <a:pt x="0" y="0"/>
                                    <a:pt x="0" y="0"/>
                                    <a:pt x="0" y="0"/>
                                  </a:cubicBezTo>
                                  <a:cubicBezTo>
                                    <a:pt x="340" y="472"/>
                                    <a:pt x="630" y="687"/>
                                    <a:pt x="630" y="687"/>
                                  </a:cubicBezTo>
                                  <a:cubicBezTo>
                                    <a:pt x="801" y="681"/>
                                    <a:pt x="989" y="570"/>
                                    <a:pt x="1134" y="461"/>
                                  </a:cubicBezTo>
                                  <a:cubicBezTo>
                                    <a:pt x="1088" y="452"/>
                                    <a:pt x="1042" y="441"/>
                                    <a:pt x="997" y="429"/>
                                  </a:cubicBezTo>
                                  <a:cubicBezTo>
                                    <a:pt x="997" y="429"/>
                                    <a:pt x="947" y="234"/>
                                    <a:pt x="919" y="0"/>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 name="Freeform 37"/>
                          <wps:cNvSpPr>
                            <a:spLocks/>
                          </wps:cNvSpPr>
                          <wps:spPr bwMode="auto">
                            <a:xfrm>
                              <a:off x="5201728" y="0"/>
                              <a:ext cx="1424305" cy="1403985"/>
                            </a:xfrm>
                            <a:custGeom>
                              <a:avLst/>
                              <a:gdLst>
                                <a:gd name="T0" fmla="*/ 462 w 462"/>
                                <a:gd name="T1" fmla="*/ 244 h 461"/>
                                <a:gd name="T2" fmla="*/ 393 w 462"/>
                                <a:gd name="T3" fmla="*/ 0 h 461"/>
                                <a:gd name="T4" fmla="*/ 0 w 462"/>
                                <a:gd name="T5" fmla="*/ 0 h 461"/>
                                <a:gd name="T6" fmla="*/ 78 w 462"/>
                                <a:gd name="T7" fmla="*/ 429 h 461"/>
                                <a:gd name="T8" fmla="*/ 215 w 462"/>
                                <a:gd name="T9" fmla="*/ 461 h 461"/>
                                <a:gd name="T10" fmla="*/ 462 w 462"/>
                                <a:gd name="T11" fmla="*/ 244 h 461"/>
                              </a:gdLst>
                              <a:ahLst/>
                              <a:cxnLst>
                                <a:cxn ang="0">
                                  <a:pos x="T0" y="T1"/>
                                </a:cxn>
                                <a:cxn ang="0">
                                  <a:pos x="T2" y="T3"/>
                                </a:cxn>
                                <a:cxn ang="0">
                                  <a:pos x="T4" y="T5"/>
                                </a:cxn>
                                <a:cxn ang="0">
                                  <a:pos x="T6" y="T7"/>
                                </a:cxn>
                                <a:cxn ang="0">
                                  <a:pos x="T8" y="T9"/>
                                </a:cxn>
                                <a:cxn ang="0">
                                  <a:pos x="T10" y="T11"/>
                                </a:cxn>
                              </a:cxnLst>
                              <a:rect l="0" t="0" r="r" b="b"/>
                              <a:pathLst>
                                <a:path w="462" h="461">
                                  <a:moveTo>
                                    <a:pt x="462" y="244"/>
                                  </a:moveTo>
                                  <a:cubicBezTo>
                                    <a:pt x="442" y="162"/>
                                    <a:pt x="419" y="81"/>
                                    <a:pt x="393" y="0"/>
                                  </a:cubicBezTo>
                                  <a:cubicBezTo>
                                    <a:pt x="0" y="0"/>
                                    <a:pt x="0" y="0"/>
                                    <a:pt x="0" y="0"/>
                                  </a:cubicBezTo>
                                  <a:cubicBezTo>
                                    <a:pt x="28" y="234"/>
                                    <a:pt x="78" y="429"/>
                                    <a:pt x="78" y="429"/>
                                  </a:cubicBezTo>
                                  <a:cubicBezTo>
                                    <a:pt x="123" y="441"/>
                                    <a:pt x="169" y="452"/>
                                    <a:pt x="215" y="461"/>
                                  </a:cubicBezTo>
                                  <a:cubicBezTo>
                                    <a:pt x="360" y="352"/>
                                    <a:pt x="462" y="244"/>
                                    <a:pt x="462" y="244"/>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 name="Freeform 38"/>
                          <wps:cNvSpPr>
                            <a:spLocks/>
                          </wps:cNvSpPr>
                          <wps:spPr bwMode="auto">
                            <a:xfrm>
                              <a:off x="5865962" y="0"/>
                              <a:ext cx="1905000" cy="1550035"/>
                            </a:xfrm>
                            <a:custGeom>
                              <a:avLst/>
                              <a:gdLst>
                                <a:gd name="T0" fmla="*/ 178 w 618"/>
                                <a:gd name="T1" fmla="*/ 0 h 509"/>
                                <a:gd name="T2" fmla="*/ 247 w 618"/>
                                <a:gd name="T3" fmla="*/ 244 h 509"/>
                                <a:gd name="T4" fmla="*/ 0 w 618"/>
                                <a:gd name="T5" fmla="*/ 461 h 509"/>
                                <a:gd name="T6" fmla="*/ 618 w 618"/>
                                <a:gd name="T7" fmla="*/ 502 h 509"/>
                                <a:gd name="T8" fmla="*/ 618 w 618"/>
                                <a:gd name="T9" fmla="*/ 0 h 509"/>
                                <a:gd name="T10" fmla="*/ 178 w 618"/>
                                <a:gd name="T11" fmla="*/ 0 h 509"/>
                              </a:gdLst>
                              <a:ahLst/>
                              <a:cxnLst>
                                <a:cxn ang="0">
                                  <a:pos x="T0" y="T1"/>
                                </a:cxn>
                                <a:cxn ang="0">
                                  <a:pos x="T2" y="T3"/>
                                </a:cxn>
                                <a:cxn ang="0">
                                  <a:pos x="T4" y="T5"/>
                                </a:cxn>
                                <a:cxn ang="0">
                                  <a:pos x="T6" y="T7"/>
                                </a:cxn>
                                <a:cxn ang="0">
                                  <a:pos x="T8" y="T9"/>
                                </a:cxn>
                                <a:cxn ang="0">
                                  <a:pos x="T10" y="T11"/>
                                </a:cxn>
                              </a:cxnLst>
                              <a:rect l="0" t="0" r="r" b="b"/>
                              <a:pathLst>
                                <a:path w="618" h="509">
                                  <a:moveTo>
                                    <a:pt x="178" y="0"/>
                                  </a:moveTo>
                                  <a:cubicBezTo>
                                    <a:pt x="204" y="81"/>
                                    <a:pt x="227" y="162"/>
                                    <a:pt x="247" y="244"/>
                                  </a:cubicBezTo>
                                  <a:cubicBezTo>
                                    <a:pt x="247" y="244"/>
                                    <a:pt x="145" y="352"/>
                                    <a:pt x="0" y="461"/>
                                  </a:cubicBezTo>
                                  <a:cubicBezTo>
                                    <a:pt x="233" y="507"/>
                                    <a:pt x="464" y="509"/>
                                    <a:pt x="618" y="502"/>
                                  </a:cubicBezTo>
                                  <a:cubicBezTo>
                                    <a:pt x="618" y="0"/>
                                    <a:pt x="618" y="0"/>
                                    <a:pt x="618" y="0"/>
                                  </a:cubicBezTo>
                                  <a:lnTo>
                                    <a:pt x="178" y="0"/>
                                  </a:ln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5AA59106" id="Group 57" o:spid="_x0000_s1026" alt="&quot;&quot;" style="position:absolute;margin-left:0;margin-top:10.5pt;width:574.55pt;height:300.25pt;z-index:-251657216;mso-position-horizontal:center;mso-position-horizontal-relative:margin;mso-width-relative:margin;mso-height-relative:margin" coordsize="72976,3808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">
              <v:shape id="Freeform 62" o:spid="_x0000_s1027" style="position:absolute;top:31718;width:72485;height:6362;visibility:visible;mso-wrap-style:square;v-text-anchor:top" coordsize="25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" path="m2239,c1886,,1424,32,867,93,448,140,104,190,,205v,4,,4,,4c103,194,448,144,868,97,1424,36,1886,4,2239,4v,,226,,282,c2521,,2521,,2521,l2239,xe" fillcolor="#e2e0d2" strokecolor="#e2e0d2" strokeweight=".25pt">
                <v:path arrowok="t" o:connecttype="custom" o:connectlocs="6437702,0;2492849,283125;0,624093;0,636270;2495724,295302;6437702,12177;7248525,12177;7248525,0;6437702,0" o:connectangles="0,0,0,0,0,0,0,0,0"/>
              </v:shape>
              <v:group id="Group 53" o:spid="_x0000_s1028" style="position:absolute;width:72976;height:26974" coordorigin="-190" coordsize="73012,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9" type="#_x0000_t75" style="position:absolute;left:-190;top:18698;width:8526;height: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">
                  <v:imagedata r:id="rId4" o:title="" cropleft="4719f" cropright="4719f"/>
                </v:shape>
                <v:shape id="Picture 32" o:spid="_x0000_s1030" type="#_x0000_t75" style="position:absolute;left:95;top:10382;width:9252;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">
                  <v:imagedata r:id="rId5" o:title="" cropleft="3679f" cropright="3679f"/>
                </v:shape>
                <v:shape id="Picture 31" o:spid="_x0000_s1031" type="#_x0000_t75" style="position:absolute;top:2000;width:821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">
                  <v:imagedata r:id="rId6" o:title="" cropleft="9776f" cropright="9776f"/>
                </v:shape>
                <v:group id="Group 28" o:spid="_x0000_s1032" style="position:absolute;width:72821;height:27004" coordsize="77709,2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5" o:spid="_x0000_s1033" style="position:absolute;left:25706;width:51981;height:29508;visibility:visible;mso-wrap-style:square;v-text-anchor:top" coordsize="168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" path="m619,c471,359,222,699,,969v1685,,1685,,1685,c1686,,1686,,1686,l619,xe" fillcolor="#dfd8c8 [2886]" stroked="f" strokecolor="#212120">
                    <v:shadow color="#8c8682"/>
                    <v:path arrowok="t" o:connecttype="custom" o:connectlocs="1908440,0;0,2950845;5195027,2950845;5198110,0;1908440,0" o:connectangles="0,0,0,0,0"/>
                  </v:shape>
                  <v:shape id="Freeform 34" o:spid="_x0000_s1034" style="position:absolute;width:45351;height:29508;visibility:visible;mso-wrap-style:square;v-text-anchor:top" coordsize="147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" path="m,c,90,,90,,90v105,-32,253,7,253,7c256,107,259,118,261,128v21,92,7,183,7,183c176,336,75,340,,338v,48,,48,,48c105,354,253,393,253,393v3,11,6,21,8,31c282,516,268,607,268,607,176,633,75,636,,634v,48,,48,,48c105,650,253,690,253,690v3,10,6,20,8,31c282,813,268,903,268,903,176,929,75,933,,930v,39,,39,,39c835,969,835,969,835,969,1057,699,1324,359,1471,l,xe" fillcolor="#f1eee7 [3206]" stroked="f" strokecolor="#212120">
                    <v:shadow color="#8c8682"/>
                    <v:path arrowok="t" o:connecttype="custom" o:connectlocs="0,0;0,274072;780012,295389;804677,389792;826258,947072;0,1029294;0,1175466;780012,1196782;804677,1291185;826258,1848465;0,1930687;0,2076859;780012,2101221;804677,2195624;826258,2749859;0,2832080;0,2950845;2574349,2950845;4535170,0;0,0" o:connectangles="0,0,0,0,0,0,0,0,0,0,0,0,0,0,0,0,0,0,0,0"/>
                  </v:shape>
                  <v:shape id="Freeform 36" o:spid="_x0000_s1035" style="position:absolute;left:23722;width:34963;height:20923;visibility:visible;mso-wrap-style:square;v-text-anchor:top" coordsize="113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" path="m919,c,,,,,,340,472,630,687,630,687,801,681,989,570,1134,461v-46,-9,-92,-20,-137,-32c997,429,947,234,919,xe" fillcolor="#e73454 [3204]" stroked="f" strokecolor="#212120">
                    <v:shadow color="#8c8682"/>
                    <v:path arrowok="t" o:connecttype="custom" o:connectlocs="2833429,0;0,0;1942394,2092325;3496310,1404020;3073916,1306561;2833429,0" o:connectangles="0,0,0,0,0,0"/>
                  </v:shape>
                  <v:shape id="Freeform 37" o:spid="_x0000_s1036" style="position:absolute;left:52017;width:14243;height:14039;visibility:visible;mso-wrap-style:square;v-text-anchor:top" coordsize="46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" path="m462,244c442,162,419,81,393,,,,,,,,28,234,78,429,78,429v45,12,91,23,137,32c360,352,462,244,462,244xe" fillcolor="#bd1633 [2404]" stroked="f" strokecolor="#212120">
                    <v:shadow color="#8c8682"/>
                    <v:path arrowok="t" o:connecttype="custom" o:connectlocs="1424305,743107;1211584,0;0,0;240467,1306528;662826,1403985;1424305,743107" o:connectangles="0,0,0,0,0,0"/>
                  </v:shape>
                  <v:shape id="Freeform 38" o:spid="_x0000_s1037" style="position:absolute;left:58659;width:19050;height:15500;visibility:visible;mso-wrap-style:square;v-text-anchor:top" coordsize="6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" path="m178,v26,81,49,162,69,244c247,244,145,352,,461v233,46,464,48,618,41c618,,618,,618,l178,xe" fillcolor="#f28d2c [3207]" stroked="f" strokecolor="#212120">
                    <v:shadow color="#8c8682"/>
                    <v:path arrowok="t" o:connecttype="custom" o:connectlocs="548689,0;761383,743042;0,1403863;1905000,1528718;1905000,0;548689,0" o:connectangles="0,0,0,0,0,0"/>
                  </v:shape>
                </v:group>
              </v:group>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724CF" w14:textId="236D82F7" w:rsidR="00B26DDC" w:rsidRDefault="00B26DDC" w:rsidP="007475E3">
    <w:pPr>
      <w:pStyle w:val="Header"/>
      <w:ind w:left="14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DAB34" w14:textId="77777777" w:rsidR="00FC2744" w:rsidRDefault="00FC27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E72D3" w14:textId="77777777" w:rsidR="00FC2744" w:rsidRDefault="00FC2744" w:rsidP="007475E3">
    <w:pPr>
      <w:pStyle w:val="Header"/>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AAC48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E54313"/>
    <w:multiLevelType w:val="hybridMultilevel"/>
    <w:tmpl w:val="C7E2D0DA"/>
    <w:lvl w:ilvl="0" w:tplc="C4E29356">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014957"/>
    <w:multiLevelType w:val="hybridMultilevel"/>
    <w:tmpl w:val="BEA694C8"/>
    <w:lvl w:ilvl="0" w:tplc="E882785E">
      <w:start w:val="1"/>
      <w:numFmt w:val="bullet"/>
      <w:pStyle w:val="TOC2"/>
      <w:lvlText w:val=""/>
      <w:lvlJc w:val="left"/>
      <w:pPr>
        <w:ind w:left="720" w:hanging="360"/>
      </w:pPr>
      <w:rPr>
        <w:rFonts w:ascii="Wingdings 3" w:hAnsi="Wingdings 3" w:hint="default"/>
        <w:color w:val="BD1633" w:themeColor="accent1" w:themeShade="BF"/>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33FA0"/>
    <w:multiLevelType w:val="hybridMultilevel"/>
    <w:tmpl w:val="613216B4"/>
    <w:lvl w:ilvl="0" w:tplc="D466D8AC">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15:restartNumberingAfterBreak="0">
    <w:nsid w:val="1F4013A0"/>
    <w:multiLevelType w:val="hybridMultilevel"/>
    <w:tmpl w:val="2258F4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15D2234"/>
    <w:multiLevelType w:val="multilevel"/>
    <w:tmpl w:val="488A2D90"/>
    <w:numStyleLink w:val="BullettedList"/>
  </w:abstractNum>
  <w:abstractNum w:abstractNumId="6" w15:restartNumberingAfterBreak="0">
    <w:nsid w:val="238441B4"/>
    <w:multiLevelType w:val="hybridMultilevel"/>
    <w:tmpl w:val="814834C8"/>
    <w:lvl w:ilvl="0" w:tplc="7412563A">
      <w:start w:val="23"/>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2C01F2"/>
    <w:multiLevelType w:val="multilevel"/>
    <w:tmpl w:val="488A2D90"/>
    <w:numStyleLink w:val="BullettedList"/>
  </w:abstractNum>
  <w:abstractNum w:abstractNumId="8" w15:restartNumberingAfterBreak="0">
    <w:nsid w:val="2B9B1D41"/>
    <w:multiLevelType w:val="hybridMultilevel"/>
    <w:tmpl w:val="CF36F94C"/>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0D2315"/>
    <w:multiLevelType w:val="hybridMultilevel"/>
    <w:tmpl w:val="7F820130"/>
    <w:lvl w:ilvl="0" w:tplc="9EC43E9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DB02F7"/>
    <w:multiLevelType w:val="multilevel"/>
    <w:tmpl w:val="C1E28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B17DC8"/>
    <w:multiLevelType w:val="hybridMultilevel"/>
    <w:tmpl w:val="834A18E2"/>
    <w:lvl w:ilvl="0" w:tplc="C4E29356">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841377"/>
    <w:multiLevelType w:val="hybridMultilevel"/>
    <w:tmpl w:val="BFFCAC00"/>
    <w:lvl w:ilvl="0" w:tplc="30268AF6">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9728E0"/>
    <w:multiLevelType w:val="hybridMultilevel"/>
    <w:tmpl w:val="A6F0F23A"/>
    <w:lvl w:ilvl="0" w:tplc="C48CC698">
      <w:start w:val="1"/>
      <w:numFmt w:val="bullet"/>
      <w:pStyle w:val="TOC1"/>
      <w:lvlText w:val=""/>
      <w:lvlJc w:val="left"/>
      <w:pPr>
        <w:ind w:left="720" w:hanging="360"/>
      </w:pPr>
      <w:rPr>
        <w:rFonts w:ascii="Wingdings 3" w:hAnsi="Wingdings 3" w:hint="default"/>
        <w:color w:val="BD1633" w:themeColor="accent1" w:themeShade="BF"/>
        <w:sz w:val="1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F61105"/>
    <w:multiLevelType w:val="hybridMultilevel"/>
    <w:tmpl w:val="5EF0A9AE"/>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start w:val="1"/>
      <w:numFmt w:val="bullet"/>
      <w:lvlText w:val=""/>
      <w:lvlJc w:val="left"/>
      <w:pPr>
        <w:ind w:left="2934" w:hanging="360"/>
      </w:pPr>
      <w:rPr>
        <w:rFonts w:ascii="Wingdings" w:hAnsi="Wingdings" w:hint="default"/>
      </w:rPr>
    </w:lvl>
    <w:lvl w:ilvl="3" w:tplc="0C090001">
      <w:start w:val="1"/>
      <w:numFmt w:val="bullet"/>
      <w:lvlText w:val=""/>
      <w:lvlJc w:val="left"/>
      <w:pPr>
        <w:ind w:left="3654" w:hanging="360"/>
      </w:pPr>
      <w:rPr>
        <w:rFonts w:ascii="Symbol" w:hAnsi="Symbol" w:hint="default"/>
      </w:rPr>
    </w:lvl>
    <w:lvl w:ilvl="4" w:tplc="0C090003">
      <w:start w:val="1"/>
      <w:numFmt w:val="bullet"/>
      <w:lvlText w:val="o"/>
      <w:lvlJc w:val="left"/>
      <w:pPr>
        <w:ind w:left="4374" w:hanging="360"/>
      </w:pPr>
      <w:rPr>
        <w:rFonts w:ascii="Courier New" w:hAnsi="Courier New" w:cs="Courier New" w:hint="default"/>
      </w:rPr>
    </w:lvl>
    <w:lvl w:ilvl="5" w:tplc="0C090005">
      <w:start w:val="1"/>
      <w:numFmt w:val="bullet"/>
      <w:lvlText w:val=""/>
      <w:lvlJc w:val="left"/>
      <w:pPr>
        <w:ind w:left="5094" w:hanging="360"/>
      </w:pPr>
      <w:rPr>
        <w:rFonts w:ascii="Wingdings" w:hAnsi="Wingdings" w:hint="default"/>
      </w:rPr>
    </w:lvl>
    <w:lvl w:ilvl="6" w:tplc="0C090001">
      <w:start w:val="1"/>
      <w:numFmt w:val="bullet"/>
      <w:lvlText w:val=""/>
      <w:lvlJc w:val="left"/>
      <w:pPr>
        <w:ind w:left="5814" w:hanging="360"/>
      </w:pPr>
      <w:rPr>
        <w:rFonts w:ascii="Symbol" w:hAnsi="Symbol" w:hint="default"/>
      </w:rPr>
    </w:lvl>
    <w:lvl w:ilvl="7" w:tplc="0C090003">
      <w:start w:val="1"/>
      <w:numFmt w:val="bullet"/>
      <w:lvlText w:val="o"/>
      <w:lvlJc w:val="left"/>
      <w:pPr>
        <w:ind w:left="6534" w:hanging="360"/>
      </w:pPr>
      <w:rPr>
        <w:rFonts w:ascii="Courier New" w:hAnsi="Courier New" w:cs="Courier New" w:hint="default"/>
      </w:rPr>
    </w:lvl>
    <w:lvl w:ilvl="8" w:tplc="0C090005">
      <w:start w:val="1"/>
      <w:numFmt w:val="bullet"/>
      <w:lvlText w:val=""/>
      <w:lvlJc w:val="left"/>
      <w:pPr>
        <w:ind w:left="7254" w:hanging="360"/>
      </w:pPr>
      <w:rPr>
        <w:rFonts w:ascii="Wingdings" w:hAnsi="Wingdings" w:hint="default"/>
      </w:rPr>
    </w:lvl>
  </w:abstractNum>
  <w:abstractNum w:abstractNumId="15" w15:restartNumberingAfterBreak="0">
    <w:nsid w:val="4D8E1091"/>
    <w:multiLevelType w:val="hybridMultilevel"/>
    <w:tmpl w:val="97AC225A"/>
    <w:lvl w:ilvl="0" w:tplc="D9D2F138">
      <w:start w:val="1"/>
      <w:numFmt w:val="bullet"/>
      <w:lvlText w:val=""/>
      <w:lvlJc w:val="left"/>
      <w:pPr>
        <w:ind w:left="720" w:hanging="360"/>
      </w:pPr>
      <w:rPr>
        <w:rFonts w:ascii="Wingdings 3" w:hAnsi="Wingdings 3" w:hint="default"/>
        <w:color w:val="BD1633" w:themeColor="accent1" w:themeShade="BF"/>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A67CDF"/>
    <w:multiLevelType w:val="hybridMultilevel"/>
    <w:tmpl w:val="91A28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76172F"/>
    <w:multiLevelType w:val="hybridMultilevel"/>
    <w:tmpl w:val="6CAEA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A11056"/>
    <w:multiLevelType w:val="hybridMultilevel"/>
    <w:tmpl w:val="46E89C3E"/>
    <w:lvl w:ilvl="0" w:tplc="0C090001">
      <w:start w:val="1"/>
      <w:numFmt w:val="bullet"/>
      <w:lvlText w:val=""/>
      <w:lvlJc w:val="left"/>
      <w:pPr>
        <w:ind w:left="720" w:hanging="720"/>
      </w:pPr>
      <w:rPr>
        <w:rFonts w:ascii="Symbol" w:hAnsi="Symbol" w:hint="default"/>
      </w:rPr>
    </w:lvl>
    <w:lvl w:ilvl="1" w:tplc="32266BD0">
      <w:numFmt w:val="bullet"/>
      <w:lvlText w:val="•"/>
      <w:lvlJc w:val="left"/>
      <w:pPr>
        <w:ind w:left="1080" w:hanging="360"/>
      </w:pPr>
      <w:rPr>
        <w:rFonts w:ascii="Arial" w:eastAsiaTheme="minorHAnsi"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5A010D2"/>
    <w:multiLevelType w:val="hybridMultilevel"/>
    <w:tmpl w:val="07C680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9DA42D4"/>
    <w:multiLevelType w:val="hybridMultilevel"/>
    <w:tmpl w:val="E91A5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F64503"/>
    <w:multiLevelType w:val="hybridMultilevel"/>
    <w:tmpl w:val="C7D61AA8"/>
    <w:lvl w:ilvl="0" w:tplc="45B823CC">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02A01CE"/>
    <w:multiLevelType w:val="hybridMultilevel"/>
    <w:tmpl w:val="E4DEB75E"/>
    <w:lvl w:ilvl="0" w:tplc="0C090019">
      <w:start w:val="1"/>
      <w:numFmt w:val="lowerLetter"/>
      <w:lvlText w:val="%1."/>
      <w:lvlJc w:val="left"/>
      <w:pPr>
        <w:ind w:left="1778" w:hanging="360"/>
      </w:p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3" w15:restartNumberingAfterBreak="0">
    <w:nsid w:val="60821746"/>
    <w:multiLevelType w:val="hybridMultilevel"/>
    <w:tmpl w:val="FA926202"/>
    <w:lvl w:ilvl="0" w:tplc="0C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0E446F4"/>
    <w:multiLevelType w:val="hybridMultilevel"/>
    <w:tmpl w:val="64C65C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1D272D1"/>
    <w:multiLevelType w:val="hybridMultilevel"/>
    <w:tmpl w:val="2AC06AB6"/>
    <w:lvl w:ilvl="0" w:tplc="0C090001">
      <w:start w:val="1"/>
      <w:numFmt w:val="bullet"/>
      <w:lvlText w:val=""/>
      <w:lvlJc w:val="left"/>
      <w:pPr>
        <w:ind w:left="720" w:hanging="360"/>
      </w:pPr>
      <w:rPr>
        <w:rFonts w:ascii="Symbol" w:hAnsi="Symbol" w:hint="default"/>
      </w:rPr>
    </w:lvl>
    <w:lvl w:ilvl="1" w:tplc="2ADA5C4E">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1D4F14"/>
    <w:multiLevelType w:val="hybridMultilevel"/>
    <w:tmpl w:val="5E4055F4"/>
    <w:lvl w:ilvl="0" w:tplc="12A82E36">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D645C4"/>
    <w:multiLevelType w:val="multilevel"/>
    <w:tmpl w:val="5072B7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9C1654"/>
    <w:multiLevelType w:val="multilevel"/>
    <w:tmpl w:val="488A2D90"/>
    <w:styleLink w:val="BullettedList"/>
    <w:lvl w:ilvl="0">
      <w:start w:val="1"/>
      <w:numFmt w:val="bullet"/>
      <w:pStyle w:val="ListBullet"/>
      <w:lvlText w:val=""/>
      <w:lvlJc w:val="left"/>
      <w:pPr>
        <w:ind w:left="216" w:hanging="216"/>
      </w:pPr>
      <w:rPr>
        <w:rFonts w:ascii="Wingdings 3" w:hAnsi="Wingdings 3" w:hint="default"/>
        <w:color w:val="BD1633"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EFE46B2"/>
    <w:multiLevelType w:val="hybridMultilevel"/>
    <w:tmpl w:val="BC00D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A43114"/>
    <w:multiLevelType w:val="hybridMultilevel"/>
    <w:tmpl w:val="189C648C"/>
    <w:lvl w:ilvl="0" w:tplc="43E2818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E95C84"/>
    <w:multiLevelType w:val="hybridMultilevel"/>
    <w:tmpl w:val="522A85E2"/>
    <w:lvl w:ilvl="0" w:tplc="F8A0B91E">
      <w:start w:val="2"/>
      <w:numFmt w:val="bullet"/>
      <w:lvlText w:val=""/>
      <w:lvlJc w:val="left"/>
      <w:pPr>
        <w:ind w:left="720" w:hanging="720"/>
      </w:pPr>
      <w:rPr>
        <w:rFonts w:ascii="Symbol" w:eastAsiaTheme="minorHAnsi" w:hAnsi="Symbol" w:cstheme="maj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2851CA8"/>
    <w:multiLevelType w:val="hybridMultilevel"/>
    <w:tmpl w:val="8B5EFF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5087882"/>
    <w:multiLevelType w:val="hybridMultilevel"/>
    <w:tmpl w:val="E924B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A46731"/>
    <w:multiLevelType w:val="hybridMultilevel"/>
    <w:tmpl w:val="7696CABC"/>
    <w:lvl w:ilvl="0" w:tplc="BB6EEB32">
      <w:numFmt w:val="bullet"/>
      <w:lvlText w:val=""/>
      <w:lvlJc w:val="left"/>
      <w:pPr>
        <w:ind w:left="360" w:hanging="360"/>
      </w:pPr>
      <w:rPr>
        <w:rFonts w:ascii="Symbol" w:eastAsiaTheme="minorHAnsi" w:hAnsi="Symbol" w:cstheme="maj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7C50725"/>
    <w:multiLevelType w:val="hybridMultilevel"/>
    <w:tmpl w:val="8A463C30"/>
    <w:lvl w:ilvl="0" w:tplc="7412563A">
      <w:start w:val="23"/>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052BB0"/>
    <w:multiLevelType w:val="hybridMultilevel"/>
    <w:tmpl w:val="889C4C0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7F62E4"/>
    <w:multiLevelType w:val="hybridMultilevel"/>
    <w:tmpl w:val="7A988CF4"/>
    <w:lvl w:ilvl="0" w:tplc="30268AF6">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28"/>
  </w:num>
  <w:num w:numId="3">
    <w:abstractNumId w:val="7"/>
  </w:num>
  <w:num w:numId="4">
    <w:abstractNumId w:val="5"/>
  </w:num>
  <w:num w:numId="5">
    <w:abstractNumId w:val="15"/>
  </w:num>
  <w:num w:numId="6">
    <w:abstractNumId w:val="2"/>
  </w:num>
  <w:num w:numId="7">
    <w:abstractNumId w:val="6"/>
  </w:num>
  <w:num w:numId="8">
    <w:abstractNumId w:val="35"/>
  </w:num>
  <w:num w:numId="9">
    <w:abstractNumId w:val="13"/>
  </w:num>
  <w:num w:numId="10">
    <w:abstractNumId w:val="19"/>
  </w:num>
  <w:num w:numId="11">
    <w:abstractNumId w:val="18"/>
  </w:num>
  <w:num w:numId="12">
    <w:abstractNumId w:val="30"/>
  </w:num>
  <w:num w:numId="13">
    <w:abstractNumId w:val="22"/>
  </w:num>
  <w:num w:numId="14">
    <w:abstractNumId w:val="9"/>
  </w:num>
  <w:num w:numId="15">
    <w:abstractNumId w:val="36"/>
  </w:num>
  <w:num w:numId="16">
    <w:abstractNumId w:val="21"/>
  </w:num>
  <w:num w:numId="17">
    <w:abstractNumId w:val="29"/>
  </w:num>
  <w:num w:numId="18">
    <w:abstractNumId w:val="31"/>
  </w:num>
  <w:num w:numId="19">
    <w:abstractNumId w:val="3"/>
  </w:num>
  <w:num w:numId="20">
    <w:abstractNumId w:val="1"/>
  </w:num>
  <w:num w:numId="21">
    <w:abstractNumId w:val="11"/>
  </w:num>
  <w:num w:numId="22">
    <w:abstractNumId w:val="16"/>
  </w:num>
  <w:num w:numId="23">
    <w:abstractNumId w:val="37"/>
  </w:num>
  <w:num w:numId="24">
    <w:abstractNumId w:val="12"/>
  </w:num>
  <w:num w:numId="25">
    <w:abstractNumId w:val="23"/>
  </w:num>
  <w:num w:numId="26">
    <w:abstractNumId w:val="10"/>
  </w:num>
  <w:num w:numId="27">
    <w:abstractNumId w:val="17"/>
  </w:num>
  <w:num w:numId="28">
    <w:abstractNumId w:val="34"/>
  </w:num>
  <w:num w:numId="29">
    <w:abstractNumId w:val="14"/>
  </w:num>
  <w:num w:numId="30">
    <w:abstractNumId w:val="24"/>
  </w:num>
  <w:num w:numId="31">
    <w:abstractNumId w:val="27"/>
  </w:num>
  <w:num w:numId="32">
    <w:abstractNumId w:val="20"/>
  </w:num>
  <w:num w:numId="33">
    <w:abstractNumId w:val="25"/>
  </w:num>
  <w:num w:numId="34">
    <w:abstractNumId w:val="32"/>
  </w:num>
  <w:num w:numId="35">
    <w:abstractNumId w:val="4"/>
  </w:num>
  <w:num w:numId="36">
    <w:abstractNumId w:val="8"/>
  </w:num>
  <w:num w:numId="37">
    <w:abstractNumId w:val="33"/>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attachedTemplate r:id="rId1"/>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F88"/>
    <w:rsid w:val="00000143"/>
    <w:rsid w:val="000008F4"/>
    <w:rsid w:val="000012EF"/>
    <w:rsid w:val="000028A6"/>
    <w:rsid w:val="00002A60"/>
    <w:rsid w:val="00003077"/>
    <w:rsid w:val="00003158"/>
    <w:rsid w:val="0000378D"/>
    <w:rsid w:val="00005568"/>
    <w:rsid w:val="0001100E"/>
    <w:rsid w:val="00011206"/>
    <w:rsid w:val="0001188B"/>
    <w:rsid w:val="00011D3B"/>
    <w:rsid w:val="00012673"/>
    <w:rsid w:val="00012A64"/>
    <w:rsid w:val="00012F5B"/>
    <w:rsid w:val="00013B90"/>
    <w:rsid w:val="00014235"/>
    <w:rsid w:val="00014712"/>
    <w:rsid w:val="00015272"/>
    <w:rsid w:val="000165BD"/>
    <w:rsid w:val="00017F5B"/>
    <w:rsid w:val="00020032"/>
    <w:rsid w:val="00020440"/>
    <w:rsid w:val="00020EF6"/>
    <w:rsid w:val="00021EB9"/>
    <w:rsid w:val="0002275B"/>
    <w:rsid w:val="00023DE2"/>
    <w:rsid w:val="0002425B"/>
    <w:rsid w:val="000247FA"/>
    <w:rsid w:val="00024C2A"/>
    <w:rsid w:val="00024CB1"/>
    <w:rsid w:val="000250F1"/>
    <w:rsid w:val="00025580"/>
    <w:rsid w:val="00025988"/>
    <w:rsid w:val="00025A04"/>
    <w:rsid w:val="00025C2D"/>
    <w:rsid w:val="00026A3C"/>
    <w:rsid w:val="00026BAF"/>
    <w:rsid w:val="00027FD4"/>
    <w:rsid w:val="00032813"/>
    <w:rsid w:val="00032C55"/>
    <w:rsid w:val="00033111"/>
    <w:rsid w:val="00033E70"/>
    <w:rsid w:val="00036368"/>
    <w:rsid w:val="00036BCC"/>
    <w:rsid w:val="00037100"/>
    <w:rsid w:val="00037C13"/>
    <w:rsid w:val="000407FD"/>
    <w:rsid w:val="00040E3C"/>
    <w:rsid w:val="00041498"/>
    <w:rsid w:val="000418BE"/>
    <w:rsid w:val="00043286"/>
    <w:rsid w:val="0004343C"/>
    <w:rsid w:val="000452C9"/>
    <w:rsid w:val="000461BB"/>
    <w:rsid w:val="00046801"/>
    <w:rsid w:val="00046C46"/>
    <w:rsid w:val="00047A92"/>
    <w:rsid w:val="000500F8"/>
    <w:rsid w:val="00050AF3"/>
    <w:rsid w:val="0005196F"/>
    <w:rsid w:val="00052B9D"/>
    <w:rsid w:val="00053497"/>
    <w:rsid w:val="000554E1"/>
    <w:rsid w:val="00055530"/>
    <w:rsid w:val="00055CD6"/>
    <w:rsid w:val="00055D6E"/>
    <w:rsid w:val="00055F43"/>
    <w:rsid w:val="000561E7"/>
    <w:rsid w:val="00057162"/>
    <w:rsid w:val="00057455"/>
    <w:rsid w:val="000578CA"/>
    <w:rsid w:val="00061659"/>
    <w:rsid w:val="00061CDE"/>
    <w:rsid w:val="00062509"/>
    <w:rsid w:val="00062B9A"/>
    <w:rsid w:val="00062CB4"/>
    <w:rsid w:val="00063486"/>
    <w:rsid w:val="00063509"/>
    <w:rsid w:val="00063BDC"/>
    <w:rsid w:val="00064369"/>
    <w:rsid w:val="00064746"/>
    <w:rsid w:val="00064AFC"/>
    <w:rsid w:val="00064D39"/>
    <w:rsid w:val="00066435"/>
    <w:rsid w:val="000664CF"/>
    <w:rsid w:val="00066D07"/>
    <w:rsid w:val="000671B0"/>
    <w:rsid w:val="00070443"/>
    <w:rsid w:val="00071328"/>
    <w:rsid w:val="00071495"/>
    <w:rsid w:val="00071A35"/>
    <w:rsid w:val="0007230F"/>
    <w:rsid w:val="000728B8"/>
    <w:rsid w:val="0007376E"/>
    <w:rsid w:val="00074293"/>
    <w:rsid w:val="00074DE2"/>
    <w:rsid w:val="000760F9"/>
    <w:rsid w:val="0007611A"/>
    <w:rsid w:val="00076518"/>
    <w:rsid w:val="00080FF4"/>
    <w:rsid w:val="000810FA"/>
    <w:rsid w:val="000815AA"/>
    <w:rsid w:val="00082173"/>
    <w:rsid w:val="0008224E"/>
    <w:rsid w:val="00082304"/>
    <w:rsid w:val="000831E8"/>
    <w:rsid w:val="0008331E"/>
    <w:rsid w:val="00083ACF"/>
    <w:rsid w:val="00083EB6"/>
    <w:rsid w:val="00084005"/>
    <w:rsid w:val="00084239"/>
    <w:rsid w:val="00084B1F"/>
    <w:rsid w:val="000851F6"/>
    <w:rsid w:val="00085F4C"/>
    <w:rsid w:val="000902DB"/>
    <w:rsid w:val="000907CA"/>
    <w:rsid w:val="000916D0"/>
    <w:rsid w:val="00092301"/>
    <w:rsid w:val="000943FA"/>
    <w:rsid w:val="00094ECB"/>
    <w:rsid w:val="000951AA"/>
    <w:rsid w:val="000957DF"/>
    <w:rsid w:val="00095A7D"/>
    <w:rsid w:val="00096748"/>
    <w:rsid w:val="000968E2"/>
    <w:rsid w:val="00097448"/>
    <w:rsid w:val="000976DC"/>
    <w:rsid w:val="000A1CF0"/>
    <w:rsid w:val="000A2CBE"/>
    <w:rsid w:val="000A4124"/>
    <w:rsid w:val="000A432B"/>
    <w:rsid w:val="000A5321"/>
    <w:rsid w:val="000A5DA1"/>
    <w:rsid w:val="000A6CB2"/>
    <w:rsid w:val="000B2EB6"/>
    <w:rsid w:val="000B3799"/>
    <w:rsid w:val="000B52F9"/>
    <w:rsid w:val="000B63F7"/>
    <w:rsid w:val="000B65A5"/>
    <w:rsid w:val="000C013B"/>
    <w:rsid w:val="000C110F"/>
    <w:rsid w:val="000C121B"/>
    <w:rsid w:val="000C16BC"/>
    <w:rsid w:val="000C20A1"/>
    <w:rsid w:val="000C20A4"/>
    <w:rsid w:val="000C48C7"/>
    <w:rsid w:val="000C4C97"/>
    <w:rsid w:val="000C520C"/>
    <w:rsid w:val="000C7ED7"/>
    <w:rsid w:val="000D100E"/>
    <w:rsid w:val="000D1467"/>
    <w:rsid w:val="000D1B62"/>
    <w:rsid w:val="000D54F0"/>
    <w:rsid w:val="000D58A0"/>
    <w:rsid w:val="000D60C1"/>
    <w:rsid w:val="000D6685"/>
    <w:rsid w:val="000D708F"/>
    <w:rsid w:val="000D7723"/>
    <w:rsid w:val="000D7C55"/>
    <w:rsid w:val="000E14A6"/>
    <w:rsid w:val="000E1619"/>
    <w:rsid w:val="000E2118"/>
    <w:rsid w:val="000E3A39"/>
    <w:rsid w:val="000E4EBC"/>
    <w:rsid w:val="000E53D8"/>
    <w:rsid w:val="000E564C"/>
    <w:rsid w:val="000F03C7"/>
    <w:rsid w:val="000F0CB6"/>
    <w:rsid w:val="000F18D5"/>
    <w:rsid w:val="000F2E6A"/>
    <w:rsid w:val="000F36E2"/>
    <w:rsid w:val="000F387C"/>
    <w:rsid w:val="000F38DB"/>
    <w:rsid w:val="000F3C28"/>
    <w:rsid w:val="000F51FB"/>
    <w:rsid w:val="000F59E2"/>
    <w:rsid w:val="000F5AE5"/>
    <w:rsid w:val="000F6435"/>
    <w:rsid w:val="000F66AD"/>
    <w:rsid w:val="000F6A8F"/>
    <w:rsid w:val="000F7AB5"/>
    <w:rsid w:val="000F7C1E"/>
    <w:rsid w:val="001020B6"/>
    <w:rsid w:val="00102C7D"/>
    <w:rsid w:val="00103575"/>
    <w:rsid w:val="00103FF1"/>
    <w:rsid w:val="001049D7"/>
    <w:rsid w:val="00104CBF"/>
    <w:rsid w:val="00104CC4"/>
    <w:rsid w:val="00105112"/>
    <w:rsid w:val="001067F0"/>
    <w:rsid w:val="00111EFC"/>
    <w:rsid w:val="00114613"/>
    <w:rsid w:val="00114846"/>
    <w:rsid w:val="00117249"/>
    <w:rsid w:val="00117C13"/>
    <w:rsid w:val="00117E12"/>
    <w:rsid w:val="001202B6"/>
    <w:rsid w:val="00122742"/>
    <w:rsid w:val="00122992"/>
    <w:rsid w:val="0012311D"/>
    <w:rsid w:val="00123524"/>
    <w:rsid w:val="00123655"/>
    <w:rsid w:val="001246EC"/>
    <w:rsid w:val="00124843"/>
    <w:rsid w:val="00124B46"/>
    <w:rsid w:val="00124FB8"/>
    <w:rsid w:val="0012598D"/>
    <w:rsid w:val="00125D86"/>
    <w:rsid w:val="00127589"/>
    <w:rsid w:val="00130A5F"/>
    <w:rsid w:val="001327FC"/>
    <w:rsid w:val="0013325F"/>
    <w:rsid w:val="001337B2"/>
    <w:rsid w:val="00133CA5"/>
    <w:rsid w:val="001356AB"/>
    <w:rsid w:val="00135C3A"/>
    <w:rsid w:val="00135C73"/>
    <w:rsid w:val="00135D84"/>
    <w:rsid w:val="00137A73"/>
    <w:rsid w:val="00137E89"/>
    <w:rsid w:val="00142CDF"/>
    <w:rsid w:val="0014345F"/>
    <w:rsid w:val="00143CC8"/>
    <w:rsid w:val="00146DC0"/>
    <w:rsid w:val="00147B57"/>
    <w:rsid w:val="001501A9"/>
    <w:rsid w:val="00150872"/>
    <w:rsid w:val="00150975"/>
    <w:rsid w:val="00153EF6"/>
    <w:rsid w:val="00156312"/>
    <w:rsid w:val="0015736D"/>
    <w:rsid w:val="0015754C"/>
    <w:rsid w:val="0016013D"/>
    <w:rsid w:val="00161F93"/>
    <w:rsid w:val="00162918"/>
    <w:rsid w:val="0016315E"/>
    <w:rsid w:val="0016423C"/>
    <w:rsid w:val="001644C5"/>
    <w:rsid w:val="00164983"/>
    <w:rsid w:val="00165655"/>
    <w:rsid w:val="00165CBF"/>
    <w:rsid w:val="00166607"/>
    <w:rsid w:val="0017009D"/>
    <w:rsid w:val="001718CC"/>
    <w:rsid w:val="00171EBC"/>
    <w:rsid w:val="00172257"/>
    <w:rsid w:val="00172CD3"/>
    <w:rsid w:val="00173ED5"/>
    <w:rsid w:val="0017414F"/>
    <w:rsid w:val="00174946"/>
    <w:rsid w:val="00174BE6"/>
    <w:rsid w:val="001756E5"/>
    <w:rsid w:val="001756EE"/>
    <w:rsid w:val="00176155"/>
    <w:rsid w:val="0017643F"/>
    <w:rsid w:val="001803CB"/>
    <w:rsid w:val="001804EB"/>
    <w:rsid w:val="00180E8A"/>
    <w:rsid w:val="00181EF9"/>
    <w:rsid w:val="001846C5"/>
    <w:rsid w:val="00184CB8"/>
    <w:rsid w:val="001861BE"/>
    <w:rsid w:val="00186FF8"/>
    <w:rsid w:val="0018702E"/>
    <w:rsid w:val="001873D1"/>
    <w:rsid w:val="00187DE0"/>
    <w:rsid w:val="00187F45"/>
    <w:rsid w:val="001901D4"/>
    <w:rsid w:val="00191556"/>
    <w:rsid w:val="0019190A"/>
    <w:rsid w:val="00192494"/>
    <w:rsid w:val="00193EF1"/>
    <w:rsid w:val="00194DFF"/>
    <w:rsid w:val="00195A5E"/>
    <w:rsid w:val="0019668B"/>
    <w:rsid w:val="00196B67"/>
    <w:rsid w:val="001A1D0B"/>
    <w:rsid w:val="001A1F73"/>
    <w:rsid w:val="001A2A48"/>
    <w:rsid w:val="001A2AE7"/>
    <w:rsid w:val="001A3346"/>
    <w:rsid w:val="001A38FE"/>
    <w:rsid w:val="001A48AC"/>
    <w:rsid w:val="001A5099"/>
    <w:rsid w:val="001A6343"/>
    <w:rsid w:val="001A690A"/>
    <w:rsid w:val="001A6EA8"/>
    <w:rsid w:val="001A7652"/>
    <w:rsid w:val="001A7695"/>
    <w:rsid w:val="001A7BE2"/>
    <w:rsid w:val="001A7D32"/>
    <w:rsid w:val="001A7F5E"/>
    <w:rsid w:val="001B09AE"/>
    <w:rsid w:val="001B178F"/>
    <w:rsid w:val="001B18DB"/>
    <w:rsid w:val="001B1C69"/>
    <w:rsid w:val="001B4D4B"/>
    <w:rsid w:val="001B62D7"/>
    <w:rsid w:val="001B6C4C"/>
    <w:rsid w:val="001B7055"/>
    <w:rsid w:val="001C35D7"/>
    <w:rsid w:val="001C3A39"/>
    <w:rsid w:val="001C3A65"/>
    <w:rsid w:val="001C3B94"/>
    <w:rsid w:val="001C42F8"/>
    <w:rsid w:val="001C4DF8"/>
    <w:rsid w:val="001C5339"/>
    <w:rsid w:val="001C59A3"/>
    <w:rsid w:val="001C5C36"/>
    <w:rsid w:val="001C7F0C"/>
    <w:rsid w:val="001D0091"/>
    <w:rsid w:val="001D128B"/>
    <w:rsid w:val="001D3341"/>
    <w:rsid w:val="001D33CD"/>
    <w:rsid w:val="001D3D50"/>
    <w:rsid w:val="001D5ACF"/>
    <w:rsid w:val="001D6872"/>
    <w:rsid w:val="001D69FD"/>
    <w:rsid w:val="001D6AE3"/>
    <w:rsid w:val="001D6F85"/>
    <w:rsid w:val="001D77FD"/>
    <w:rsid w:val="001E1399"/>
    <w:rsid w:val="001E3D30"/>
    <w:rsid w:val="001E4176"/>
    <w:rsid w:val="001E542D"/>
    <w:rsid w:val="001E6341"/>
    <w:rsid w:val="001E6D72"/>
    <w:rsid w:val="001E702F"/>
    <w:rsid w:val="001E72A3"/>
    <w:rsid w:val="001E7333"/>
    <w:rsid w:val="001F01EB"/>
    <w:rsid w:val="001F06C1"/>
    <w:rsid w:val="001F0F53"/>
    <w:rsid w:val="001F0F88"/>
    <w:rsid w:val="001F1032"/>
    <w:rsid w:val="001F1E81"/>
    <w:rsid w:val="001F28FE"/>
    <w:rsid w:val="001F2A77"/>
    <w:rsid w:val="001F36BA"/>
    <w:rsid w:val="001F545E"/>
    <w:rsid w:val="001F5C09"/>
    <w:rsid w:val="001F67CF"/>
    <w:rsid w:val="001F6E41"/>
    <w:rsid w:val="001F76AF"/>
    <w:rsid w:val="001F7FCF"/>
    <w:rsid w:val="00200A3C"/>
    <w:rsid w:val="00200AFC"/>
    <w:rsid w:val="00200D97"/>
    <w:rsid w:val="0020188B"/>
    <w:rsid w:val="002024B6"/>
    <w:rsid w:val="002036DA"/>
    <w:rsid w:val="00204E2E"/>
    <w:rsid w:val="00204E4D"/>
    <w:rsid w:val="002068DC"/>
    <w:rsid w:val="00207D61"/>
    <w:rsid w:val="00210588"/>
    <w:rsid w:val="00210D4E"/>
    <w:rsid w:val="00210D57"/>
    <w:rsid w:val="002112DB"/>
    <w:rsid w:val="0021269B"/>
    <w:rsid w:val="002153A8"/>
    <w:rsid w:val="002163F3"/>
    <w:rsid w:val="002206A4"/>
    <w:rsid w:val="0022363B"/>
    <w:rsid w:val="00223A13"/>
    <w:rsid w:val="00225107"/>
    <w:rsid w:val="00225BF6"/>
    <w:rsid w:val="00225DA6"/>
    <w:rsid w:val="00225EAA"/>
    <w:rsid w:val="00226189"/>
    <w:rsid w:val="00226ED3"/>
    <w:rsid w:val="00226F1E"/>
    <w:rsid w:val="00227711"/>
    <w:rsid w:val="002309DA"/>
    <w:rsid w:val="00230AF2"/>
    <w:rsid w:val="00231398"/>
    <w:rsid w:val="00231594"/>
    <w:rsid w:val="0023274B"/>
    <w:rsid w:val="00232DB0"/>
    <w:rsid w:val="00232E0A"/>
    <w:rsid w:val="002336DC"/>
    <w:rsid w:val="00234CD0"/>
    <w:rsid w:val="00235B61"/>
    <w:rsid w:val="00235C3D"/>
    <w:rsid w:val="00235E2C"/>
    <w:rsid w:val="00235FF3"/>
    <w:rsid w:val="0023730B"/>
    <w:rsid w:val="00237317"/>
    <w:rsid w:val="00237D66"/>
    <w:rsid w:val="0024194E"/>
    <w:rsid w:val="00242A3A"/>
    <w:rsid w:val="00242FE9"/>
    <w:rsid w:val="002433AF"/>
    <w:rsid w:val="00244531"/>
    <w:rsid w:val="002449C4"/>
    <w:rsid w:val="002452E5"/>
    <w:rsid w:val="00246098"/>
    <w:rsid w:val="00247953"/>
    <w:rsid w:val="00247965"/>
    <w:rsid w:val="0025046D"/>
    <w:rsid w:val="00250E56"/>
    <w:rsid w:val="0025107E"/>
    <w:rsid w:val="002521CE"/>
    <w:rsid w:val="0025274F"/>
    <w:rsid w:val="00252AD9"/>
    <w:rsid w:val="0025307E"/>
    <w:rsid w:val="00253F02"/>
    <w:rsid w:val="00254016"/>
    <w:rsid w:val="00255627"/>
    <w:rsid w:val="002558FB"/>
    <w:rsid w:val="002569BB"/>
    <w:rsid w:val="00256AE3"/>
    <w:rsid w:val="00256FF7"/>
    <w:rsid w:val="002572A0"/>
    <w:rsid w:val="00260E99"/>
    <w:rsid w:val="002617BE"/>
    <w:rsid w:val="00261DAB"/>
    <w:rsid w:val="00262144"/>
    <w:rsid w:val="002624A7"/>
    <w:rsid w:val="00263049"/>
    <w:rsid w:val="00264870"/>
    <w:rsid w:val="0026547D"/>
    <w:rsid w:val="00265816"/>
    <w:rsid w:val="00265E64"/>
    <w:rsid w:val="00266781"/>
    <w:rsid w:val="00270139"/>
    <w:rsid w:val="0027145F"/>
    <w:rsid w:val="002719B8"/>
    <w:rsid w:val="00272553"/>
    <w:rsid w:val="00272CB5"/>
    <w:rsid w:val="00275098"/>
    <w:rsid w:val="002750DE"/>
    <w:rsid w:val="00275B1A"/>
    <w:rsid w:val="002763DD"/>
    <w:rsid w:val="002768A2"/>
    <w:rsid w:val="00276985"/>
    <w:rsid w:val="002769B0"/>
    <w:rsid w:val="00276E0E"/>
    <w:rsid w:val="00277E73"/>
    <w:rsid w:val="00280987"/>
    <w:rsid w:val="002809FA"/>
    <w:rsid w:val="002819BE"/>
    <w:rsid w:val="00281CBD"/>
    <w:rsid w:val="00281F3B"/>
    <w:rsid w:val="00283518"/>
    <w:rsid w:val="00283A73"/>
    <w:rsid w:val="00285207"/>
    <w:rsid w:val="002863C4"/>
    <w:rsid w:val="00286E92"/>
    <w:rsid w:val="00287797"/>
    <w:rsid w:val="00287A1D"/>
    <w:rsid w:val="00290EF5"/>
    <w:rsid w:val="002919CB"/>
    <w:rsid w:val="00291D5E"/>
    <w:rsid w:val="00293168"/>
    <w:rsid w:val="00293EBC"/>
    <w:rsid w:val="002953D4"/>
    <w:rsid w:val="002956F4"/>
    <w:rsid w:val="002970BB"/>
    <w:rsid w:val="00297629"/>
    <w:rsid w:val="002A2F73"/>
    <w:rsid w:val="002A3272"/>
    <w:rsid w:val="002A5F50"/>
    <w:rsid w:val="002A669D"/>
    <w:rsid w:val="002A6700"/>
    <w:rsid w:val="002A6C3C"/>
    <w:rsid w:val="002A7517"/>
    <w:rsid w:val="002A7675"/>
    <w:rsid w:val="002A77D0"/>
    <w:rsid w:val="002B27B5"/>
    <w:rsid w:val="002B2E20"/>
    <w:rsid w:val="002B30FB"/>
    <w:rsid w:val="002B5B09"/>
    <w:rsid w:val="002B5EB9"/>
    <w:rsid w:val="002B6419"/>
    <w:rsid w:val="002B6E29"/>
    <w:rsid w:val="002B7F49"/>
    <w:rsid w:val="002C0C7A"/>
    <w:rsid w:val="002C0F64"/>
    <w:rsid w:val="002C1808"/>
    <w:rsid w:val="002C1BFB"/>
    <w:rsid w:val="002C51A5"/>
    <w:rsid w:val="002C61AA"/>
    <w:rsid w:val="002D14AC"/>
    <w:rsid w:val="002D158E"/>
    <w:rsid w:val="002D22CC"/>
    <w:rsid w:val="002D2C1D"/>
    <w:rsid w:val="002D2F69"/>
    <w:rsid w:val="002D4942"/>
    <w:rsid w:val="002D51F7"/>
    <w:rsid w:val="002D535B"/>
    <w:rsid w:val="002D7042"/>
    <w:rsid w:val="002E05DB"/>
    <w:rsid w:val="002E073C"/>
    <w:rsid w:val="002E0BB6"/>
    <w:rsid w:val="002E2E7F"/>
    <w:rsid w:val="002E5C96"/>
    <w:rsid w:val="002E5ECC"/>
    <w:rsid w:val="002E6A1B"/>
    <w:rsid w:val="002E7A1F"/>
    <w:rsid w:val="002F08C9"/>
    <w:rsid w:val="002F1371"/>
    <w:rsid w:val="002F2589"/>
    <w:rsid w:val="002F291C"/>
    <w:rsid w:val="002F2F16"/>
    <w:rsid w:val="002F32EC"/>
    <w:rsid w:val="002F3CD5"/>
    <w:rsid w:val="002F4199"/>
    <w:rsid w:val="002F43FB"/>
    <w:rsid w:val="002F4A25"/>
    <w:rsid w:val="002F5F84"/>
    <w:rsid w:val="002F60A4"/>
    <w:rsid w:val="002F6BB8"/>
    <w:rsid w:val="002F6ED7"/>
    <w:rsid w:val="002F7A62"/>
    <w:rsid w:val="00300769"/>
    <w:rsid w:val="00300B26"/>
    <w:rsid w:val="00302109"/>
    <w:rsid w:val="00303162"/>
    <w:rsid w:val="003041CC"/>
    <w:rsid w:val="00304D5E"/>
    <w:rsid w:val="00306DC8"/>
    <w:rsid w:val="0031032F"/>
    <w:rsid w:val="00310859"/>
    <w:rsid w:val="00310DE9"/>
    <w:rsid w:val="003114BD"/>
    <w:rsid w:val="00311A32"/>
    <w:rsid w:val="00311E70"/>
    <w:rsid w:val="00313153"/>
    <w:rsid w:val="0031321D"/>
    <w:rsid w:val="003152B5"/>
    <w:rsid w:val="0031539B"/>
    <w:rsid w:val="00315EBD"/>
    <w:rsid w:val="003166B3"/>
    <w:rsid w:val="00316D9D"/>
    <w:rsid w:val="00316EED"/>
    <w:rsid w:val="00316F72"/>
    <w:rsid w:val="00317062"/>
    <w:rsid w:val="00317D6E"/>
    <w:rsid w:val="00317FF8"/>
    <w:rsid w:val="00320301"/>
    <w:rsid w:val="00321133"/>
    <w:rsid w:val="00321228"/>
    <w:rsid w:val="00321A2E"/>
    <w:rsid w:val="0032234A"/>
    <w:rsid w:val="00322DF0"/>
    <w:rsid w:val="003239EC"/>
    <w:rsid w:val="00323E8E"/>
    <w:rsid w:val="00324512"/>
    <w:rsid w:val="00324EBC"/>
    <w:rsid w:val="00326B81"/>
    <w:rsid w:val="0032786F"/>
    <w:rsid w:val="00327F6D"/>
    <w:rsid w:val="00330C30"/>
    <w:rsid w:val="00330CBF"/>
    <w:rsid w:val="00331E5E"/>
    <w:rsid w:val="003326A5"/>
    <w:rsid w:val="0033341A"/>
    <w:rsid w:val="00335C4F"/>
    <w:rsid w:val="0033794B"/>
    <w:rsid w:val="00337B2B"/>
    <w:rsid w:val="00341CDF"/>
    <w:rsid w:val="00341D7E"/>
    <w:rsid w:val="00343010"/>
    <w:rsid w:val="0034482B"/>
    <w:rsid w:val="003449E9"/>
    <w:rsid w:val="003457F0"/>
    <w:rsid w:val="00346094"/>
    <w:rsid w:val="00346839"/>
    <w:rsid w:val="00350E26"/>
    <w:rsid w:val="0035150B"/>
    <w:rsid w:val="00351794"/>
    <w:rsid w:val="00352434"/>
    <w:rsid w:val="0035271C"/>
    <w:rsid w:val="00352B28"/>
    <w:rsid w:val="00352DBC"/>
    <w:rsid w:val="00353037"/>
    <w:rsid w:val="003535E2"/>
    <w:rsid w:val="00353FB6"/>
    <w:rsid w:val="003556CB"/>
    <w:rsid w:val="00356263"/>
    <w:rsid w:val="00357A0F"/>
    <w:rsid w:val="00360103"/>
    <w:rsid w:val="00360C86"/>
    <w:rsid w:val="00361A0C"/>
    <w:rsid w:val="00361AF7"/>
    <w:rsid w:val="0036232B"/>
    <w:rsid w:val="00362776"/>
    <w:rsid w:val="00362F00"/>
    <w:rsid w:val="0036371A"/>
    <w:rsid w:val="00363753"/>
    <w:rsid w:val="00363D71"/>
    <w:rsid w:val="00364880"/>
    <w:rsid w:val="003648E7"/>
    <w:rsid w:val="003657D0"/>
    <w:rsid w:val="003661AC"/>
    <w:rsid w:val="003663A4"/>
    <w:rsid w:val="003668BA"/>
    <w:rsid w:val="00366B73"/>
    <w:rsid w:val="00366C9A"/>
    <w:rsid w:val="00370C24"/>
    <w:rsid w:val="003717FE"/>
    <w:rsid w:val="003727A2"/>
    <w:rsid w:val="003734CC"/>
    <w:rsid w:val="003737CE"/>
    <w:rsid w:val="00374757"/>
    <w:rsid w:val="0037492B"/>
    <w:rsid w:val="003757BA"/>
    <w:rsid w:val="00376518"/>
    <w:rsid w:val="003773CF"/>
    <w:rsid w:val="00377E09"/>
    <w:rsid w:val="0038143B"/>
    <w:rsid w:val="00381AEF"/>
    <w:rsid w:val="00381DB4"/>
    <w:rsid w:val="0038224A"/>
    <w:rsid w:val="0038287D"/>
    <w:rsid w:val="00384F4C"/>
    <w:rsid w:val="00385035"/>
    <w:rsid w:val="0038641C"/>
    <w:rsid w:val="00386C31"/>
    <w:rsid w:val="0038774D"/>
    <w:rsid w:val="00387A41"/>
    <w:rsid w:val="00387EF1"/>
    <w:rsid w:val="00390097"/>
    <w:rsid w:val="00390A71"/>
    <w:rsid w:val="003921B8"/>
    <w:rsid w:val="003960FE"/>
    <w:rsid w:val="003963E0"/>
    <w:rsid w:val="0039666C"/>
    <w:rsid w:val="003975C0"/>
    <w:rsid w:val="00397C3E"/>
    <w:rsid w:val="00397EDF"/>
    <w:rsid w:val="003A0013"/>
    <w:rsid w:val="003A05B2"/>
    <w:rsid w:val="003A10FC"/>
    <w:rsid w:val="003A11C5"/>
    <w:rsid w:val="003A1E0C"/>
    <w:rsid w:val="003A27C6"/>
    <w:rsid w:val="003A2AA7"/>
    <w:rsid w:val="003A2C33"/>
    <w:rsid w:val="003A35E2"/>
    <w:rsid w:val="003A371C"/>
    <w:rsid w:val="003A3B45"/>
    <w:rsid w:val="003A414F"/>
    <w:rsid w:val="003A57AC"/>
    <w:rsid w:val="003A6407"/>
    <w:rsid w:val="003A64BF"/>
    <w:rsid w:val="003A675C"/>
    <w:rsid w:val="003A69BB"/>
    <w:rsid w:val="003A76C2"/>
    <w:rsid w:val="003A7986"/>
    <w:rsid w:val="003B01CA"/>
    <w:rsid w:val="003B0372"/>
    <w:rsid w:val="003B0F56"/>
    <w:rsid w:val="003B0FC7"/>
    <w:rsid w:val="003B2937"/>
    <w:rsid w:val="003B31A7"/>
    <w:rsid w:val="003B52E7"/>
    <w:rsid w:val="003B6A77"/>
    <w:rsid w:val="003B6A7C"/>
    <w:rsid w:val="003B7051"/>
    <w:rsid w:val="003B70FB"/>
    <w:rsid w:val="003C2B2A"/>
    <w:rsid w:val="003C2DB4"/>
    <w:rsid w:val="003C452B"/>
    <w:rsid w:val="003C487F"/>
    <w:rsid w:val="003C4D0B"/>
    <w:rsid w:val="003C4D95"/>
    <w:rsid w:val="003C5652"/>
    <w:rsid w:val="003C5AA9"/>
    <w:rsid w:val="003C67E1"/>
    <w:rsid w:val="003C7160"/>
    <w:rsid w:val="003D1AFE"/>
    <w:rsid w:val="003D227C"/>
    <w:rsid w:val="003D2802"/>
    <w:rsid w:val="003D28F0"/>
    <w:rsid w:val="003D3D5F"/>
    <w:rsid w:val="003D44AB"/>
    <w:rsid w:val="003D4708"/>
    <w:rsid w:val="003D4EE1"/>
    <w:rsid w:val="003D6B06"/>
    <w:rsid w:val="003D776C"/>
    <w:rsid w:val="003D7BB7"/>
    <w:rsid w:val="003E0032"/>
    <w:rsid w:val="003E1540"/>
    <w:rsid w:val="003E1C6A"/>
    <w:rsid w:val="003E2EB7"/>
    <w:rsid w:val="003E3228"/>
    <w:rsid w:val="003E4D37"/>
    <w:rsid w:val="003E4F2C"/>
    <w:rsid w:val="003E6AAA"/>
    <w:rsid w:val="003E6FAA"/>
    <w:rsid w:val="003E713F"/>
    <w:rsid w:val="003E7C3A"/>
    <w:rsid w:val="003E7D4A"/>
    <w:rsid w:val="003F0871"/>
    <w:rsid w:val="003F248B"/>
    <w:rsid w:val="003F28B2"/>
    <w:rsid w:val="003F40A9"/>
    <w:rsid w:val="003F42C1"/>
    <w:rsid w:val="003F49C6"/>
    <w:rsid w:val="003F6344"/>
    <w:rsid w:val="003F7A91"/>
    <w:rsid w:val="00401D51"/>
    <w:rsid w:val="00401D7C"/>
    <w:rsid w:val="0040427A"/>
    <w:rsid w:val="00405180"/>
    <w:rsid w:val="0040589A"/>
    <w:rsid w:val="00406F9F"/>
    <w:rsid w:val="00407B60"/>
    <w:rsid w:val="00410448"/>
    <w:rsid w:val="004105AC"/>
    <w:rsid w:val="004129EB"/>
    <w:rsid w:val="00412C30"/>
    <w:rsid w:val="0041348D"/>
    <w:rsid w:val="00413971"/>
    <w:rsid w:val="00413FF9"/>
    <w:rsid w:val="0041463D"/>
    <w:rsid w:val="004147A1"/>
    <w:rsid w:val="0041554E"/>
    <w:rsid w:val="004156A5"/>
    <w:rsid w:val="0041741B"/>
    <w:rsid w:val="00417FB6"/>
    <w:rsid w:val="004201B0"/>
    <w:rsid w:val="00420F46"/>
    <w:rsid w:val="0042166A"/>
    <w:rsid w:val="00423CB9"/>
    <w:rsid w:val="00425B36"/>
    <w:rsid w:val="00425C93"/>
    <w:rsid w:val="00425E6A"/>
    <w:rsid w:val="00426087"/>
    <w:rsid w:val="00426413"/>
    <w:rsid w:val="00427FDF"/>
    <w:rsid w:val="00430D13"/>
    <w:rsid w:val="00431903"/>
    <w:rsid w:val="0043199B"/>
    <w:rsid w:val="004322C8"/>
    <w:rsid w:val="00432931"/>
    <w:rsid w:val="004335CB"/>
    <w:rsid w:val="004341B6"/>
    <w:rsid w:val="0043455E"/>
    <w:rsid w:val="004348FC"/>
    <w:rsid w:val="004370A4"/>
    <w:rsid w:val="004376E8"/>
    <w:rsid w:val="0044170E"/>
    <w:rsid w:val="004428CE"/>
    <w:rsid w:val="00446450"/>
    <w:rsid w:val="00446DB3"/>
    <w:rsid w:val="004473B4"/>
    <w:rsid w:val="00447977"/>
    <w:rsid w:val="00447AC6"/>
    <w:rsid w:val="004506C0"/>
    <w:rsid w:val="00450E84"/>
    <w:rsid w:val="004518E5"/>
    <w:rsid w:val="004524AB"/>
    <w:rsid w:val="00452A42"/>
    <w:rsid w:val="00452D08"/>
    <w:rsid w:val="00455C57"/>
    <w:rsid w:val="00455D3A"/>
    <w:rsid w:val="0045624E"/>
    <w:rsid w:val="00456619"/>
    <w:rsid w:val="004566CA"/>
    <w:rsid w:val="00457598"/>
    <w:rsid w:val="00461744"/>
    <w:rsid w:val="004618C0"/>
    <w:rsid w:val="004618CE"/>
    <w:rsid w:val="0046198E"/>
    <w:rsid w:val="00461A12"/>
    <w:rsid w:val="0046246A"/>
    <w:rsid w:val="0046281F"/>
    <w:rsid w:val="004632EC"/>
    <w:rsid w:val="00463AF1"/>
    <w:rsid w:val="00465258"/>
    <w:rsid w:val="00466285"/>
    <w:rsid w:val="004667AF"/>
    <w:rsid w:val="00466974"/>
    <w:rsid w:val="00467B89"/>
    <w:rsid w:val="00470D68"/>
    <w:rsid w:val="00472655"/>
    <w:rsid w:val="00472B7C"/>
    <w:rsid w:val="00472CE6"/>
    <w:rsid w:val="00473582"/>
    <w:rsid w:val="0047376D"/>
    <w:rsid w:val="00473A32"/>
    <w:rsid w:val="00474500"/>
    <w:rsid w:val="0047477A"/>
    <w:rsid w:val="004748C4"/>
    <w:rsid w:val="00474EFD"/>
    <w:rsid w:val="00475073"/>
    <w:rsid w:val="00475984"/>
    <w:rsid w:val="0048231A"/>
    <w:rsid w:val="004828C1"/>
    <w:rsid w:val="004832E0"/>
    <w:rsid w:val="00483DED"/>
    <w:rsid w:val="00484516"/>
    <w:rsid w:val="00485E15"/>
    <w:rsid w:val="0048606E"/>
    <w:rsid w:val="00486D5F"/>
    <w:rsid w:val="00486E09"/>
    <w:rsid w:val="00487D93"/>
    <w:rsid w:val="00490444"/>
    <w:rsid w:val="00490C39"/>
    <w:rsid w:val="00491BBF"/>
    <w:rsid w:val="0049219F"/>
    <w:rsid w:val="00493534"/>
    <w:rsid w:val="004940BD"/>
    <w:rsid w:val="00494C7F"/>
    <w:rsid w:val="00495024"/>
    <w:rsid w:val="00495632"/>
    <w:rsid w:val="004968F1"/>
    <w:rsid w:val="00496EFD"/>
    <w:rsid w:val="004975D1"/>
    <w:rsid w:val="004978E5"/>
    <w:rsid w:val="004978F5"/>
    <w:rsid w:val="004A0650"/>
    <w:rsid w:val="004A083E"/>
    <w:rsid w:val="004A0BAD"/>
    <w:rsid w:val="004A0BC3"/>
    <w:rsid w:val="004A0F82"/>
    <w:rsid w:val="004A1732"/>
    <w:rsid w:val="004A23DA"/>
    <w:rsid w:val="004A2DAC"/>
    <w:rsid w:val="004A36E8"/>
    <w:rsid w:val="004A37BA"/>
    <w:rsid w:val="004A38B5"/>
    <w:rsid w:val="004A398B"/>
    <w:rsid w:val="004A3ABF"/>
    <w:rsid w:val="004A4B69"/>
    <w:rsid w:val="004A57EE"/>
    <w:rsid w:val="004A5E49"/>
    <w:rsid w:val="004A5FF5"/>
    <w:rsid w:val="004A61BE"/>
    <w:rsid w:val="004A713B"/>
    <w:rsid w:val="004A78CD"/>
    <w:rsid w:val="004B0398"/>
    <w:rsid w:val="004B0ABD"/>
    <w:rsid w:val="004B129F"/>
    <w:rsid w:val="004B19E2"/>
    <w:rsid w:val="004B1A01"/>
    <w:rsid w:val="004B1C12"/>
    <w:rsid w:val="004B37C5"/>
    <w:rsid w:val="004B51F2"/>
    <w:rsid w:val="004B5353"/>
    <w:rsid w:val="004B61BC"/>
    <w:rsid w:val="004B7116"/>
    <w:rsid w:val="004B77BE"/>
    <w:rsid w:val="004B785F"/>
    <w:rsid w:val="004C2E0E"/>
    <w:rsid w:val="004C49A8"/>
    <w:rsid w:val="004C4AB0"/>
    <w:rsid w:val="004C4E6A"/>
    <w:rsid w:val="004C4EE3"/>
    <w:rsid w:val="004C61FC"/>
    <w:rsid w:val="004C6D4D"/>
    <w:rsid w:val="004D07B9"/>
    <w:rsid w:val="004D1381"/>
    <w:rsid w:val="004D1527"/>
    <w:rsid w:val="004D21CB"/>
    <w:rsid w:val="004D2BA5"/>
    <w:rsid w:val="004D386F"/>
    <w:rsid w:val="004D45B0"/>
    <w:rsid w:val="004D47A7"/>
    <w:rsid w:val="004D507B"/>
    <w:rsid w:val="004D6B93"/>
    <w:rsid w:val="004D6C0F"/>
    <w:rsid w:val="004E04B9"/>
    <w:rsid w:val="004E0CA5"/>
    <w:rsid w:val="004E2A34"/>
    <w:rsid w:val="004E2BB8"/>
    <w:rsid w:val="004E3C90"/>
    <w:rsid w:val="004E4773"/>
    <w:rsid w:val="004E4BBF"/>
    <w:rsid w:val="004E51E8"/>
    <w:rsid w:val="004E53F7"/>
    <w:rsid w:val="004E54FB"/>
    <w:rsid w:val="004E576A"/>
    <w:rsid w:val="004E5DEE"/>
    <w:rsid w:val="004E6507"/>
    <w:rsid w:val="004E6EFE"/>
    <w:rsid w:val="004E7020"/>
    <w:rsid w:val="004E7CC3"/>
    <w:rsid w:val="004F06F4"/>
    <w:rsid w:val="004F0868"/>
    <w:rsid w:val="004F0F27"/>
    <w:rsid w:val="004F10B2"/>
    <w:rsid w:val="004F13F9"/>
    <w:rsid w:val="004F2577"/>
    <w:rsid w:val="004F2C98"/>
    <w:rsid w:val="004F58AB"/>
    <w:rsid w:val="004F5DC4"/>
    <w:rsid w:val="00500BD6"/>
    <w:rsid w:val="005017D1"/>
    <w:rsid w:val="00502211"/>
    <w:rsid w:val="00503595"/>
    <w:rsid w:val="0050450F"/>
    <w:rsid w:val="00505D3D"/>
    <w:rsid w:val="00506344"/>
    <w:rsid w:val="00506C19"/>
    <w:rsid w:val="005075B6"/>
    <w:rsid w:val="005075CA"/>
    <w:rsid w:val="00507A39"/>
    <w:rsid w:val="00507F34"/>
    <w:rsid w:val="00510718"/>
    <w:rsid w:val="00514481"/>
    <w:rsid w:val="005145EF"/>
    <w:rsid w:val="00515457"/>
    <w:rsid w:val="00515B19"/>
    <w:rsid w:val="00515E68"/>
    <w:rsid w:val="005175B2"/>
    <w:rsid w:val="00517662"/>
    <w:rsid w:val="00520181"/>
    <w:rsid w:val="005202E7"/>
    <w:rsid w:val="00520E82"/>
    <w:rsid w:val="005212D5"/>
    <w:rsid w:val="00521BEA"/>
    <w:rsid w:val="00522A9D"/>
    <w:rsid w:val="00523075"/>
    <w:rsid w:val="00523BA3"/>
    <w:rsid w:val="00523DA6"/>
    <w:rsid w:val="005249EF"/>
    <w:rsid w:val="00524BC4"/>
    <w:rsid w:val="00524C63"/>
    <w:rsid w:val="00524C8F"/>
    <w:rsid w:val="0052671D"/>
    <w:rsid w:val="0052730F"/>
    <w:rsid w:val="00527375"/>
    <w:rsid w:val="00527688"/>
    <w:rsid w:val="005305ED"/>
    <w:rsid w:val="00532122"/>
    <w:rsid w:val="00532D50"/>
    <w:rsid w:val="0053308A"/>
    <w:rsid w:val="00533F8C"/>
    <w:rsid w:val="005348F7"/>
    <w:rsid w:val="0053510F"/>
    <w:rsid w:val="00535120"/>
    <w:rsid w:val="005364B9"/>
    <w:rsid w:val="00537464"/>
    <w:rsid w:val="00540009"/>
    <w:rsid w:val="00541490"/>
    <w:rsid w:val="0054275B"/>
    <w:rsid w:val="00542792"/>
    <w:rsid w:val="005428FA"/>
    <w:rsid w:val="00545188"/>
    <w:rsid w:val="0054566A"/>
    <w:rsid w:val="00545989"/>
    <w:rsid w:val="005462BB"/>
    <w:rsid w:val="005473E3"/>
    <w:rsid w:val="00547CCE"/>
    <w:rsid w:val="00547CDB"/>
    <w:rsid w:val="00550373"/>
    <w:rsid w:val="005517CE"/>
    <w:rsid w:val="00551B01"/>
    <w:rsid w:val="00551F90"/>
    <w:rsid w:val="0055241A"/>
    <w:rsid w:val="005544D6"/>
    <w:rsid w:val="005545FF"/>
    <w:rsid w:val="00554943"/>
    <w:rsid w:val="00556C9C"/>
    <w:rsid w:val="00557D14"/>
    <w:rsid w:val="00560573"/>
    <w:rsid w:val="00562480"/>
    <w:rsid w:val="0056371A"/>
    <w:rsid w:val="005654C2"/>
    <w:rsid w:val="005657DB"/>
    <w:rsid w:val="005657F9"/>
    <w:rsid w:val="00565872"/>
    <w:rsid w:val="00565D26"/>
    <w:rsid w:val="005662ED"/>
    <w:rsid w:val="00566DCB"/>
    <w:rsid w:val="00567C81"/>
    <w:rsid w:val="005706EC"/>
    <w:rsid w:val="00571F20"/>
    <w:rsid w:val="00572831"/>
    <w:rsid w:val="005728A8"/>
    <w:rsid w:val="00572A1C"/>
    <w:rsid w:val="00572DFE"/>
    <w:rsid w:val="00572F96"/>
    <w:rsid w:val="005743A9"/>
    <w:rsid w:val="00574C50"/>
    <w:rsid w:val="00576960"/>
    <w:rsid w:val="005779C1"/>
    <w:rsid w:val="00577E0C"/>
    <w:rsid w:val="005802EF"/>
    <w:rsid w:val="00580532"/>
    <w:rsid w:val="005815A0"/>
    <w:rsid w:val="00581614"/>
    <w:rsid w:val="0058167A"/>
    <w:rsid w:val="00581924"/>
    <w:rsid w:val="00581D51"/>
    <w:rsid w:val="00582EF7"/>
    <w:rsid w:val="00582F30"/>
    <w:rsid w:val="00584BD9"/>
    <w:rsid w:val="00584EFB"/>
    <w:rsid w:val="0058507A"/>
    <w:rsid w:val="00585385"/>
    <w:rsid w:val="00585655"/>
    <w:rsid w:val="00585DBF"/>
    <w:rsid w:val="0058736F"/>
    <w:rsid w:val="00587A82"/>
    <w:rsid w:val="00590024"/>
    <w:rsid w:val="00590696"/>
    <w:rsid w:val="00590DF8"/>
    <w:rsid w:val="0059129E"/>
    <w:rsid w:val="00591A73"/>
    <w:rsid w:val="00592BD4"/>
    <w:rsid w:val="00592C9C"/>
    <w:rsid w:val="00594721"/>
    <w:rsid w:val="00596E16"/>
    <w:rsid w:val="00597465"/>
    <w:rsid w:val="00597C94"/>
    <w:rsid w:val="005A09B4"/>
    <w:rsid w:val="005A2954"/>
    <w:rsid w:val="005A2E0F"/>
    <w:rsid w:val="005A36F4"/>
    <w:rsid w:val="005A38A5"/>
    <w:rsid w:val="005A5B22"/>
    <w:rsid w:val="005A6949"/>
    <w:rsid w:val="005A6D95"/>
    <w:rsid w:val="005B01F5"/>
    <w:rsid w:val="005B04E5"/>
    <w:rsid w:val="005B06D6"/>
    <w:rsid w:val="005B0963"/>
    <w:rsid w:val="005B0E3A"/>
    <w:rsid w:val="005B0FC1"/>
    <w:rsid w:val="005B11AA"/>
    <w:rsid w:val="005B17CA"/>
    <w:rsid w:val="005B2178"/>
    <w:rsid w:val="005B22D4"/>
    <w:rsid w:val="005B2A99"/>
    <w:rsid w:val="005B379F"/>
    <w:rsid w:val="005B4B5A"/>
    <w:rsid w:val="005B538F"/>
    <w:rsid w:val="005B58DC"/>
    <w:rsid w:val="005B71D1"/>
    <w:rsid w:val="005B7511"/>
    <w:rsid w:val="005C0149"/>
    <w:rsid w:val="005C03D9"/>
    <w:rsid w:val="005C317C"/>
    <w:rsid w:val="005C39C0"/>
    <w:rsid w:val="005C4C5B"/>
    <w:rsid w:val="005C52EC"/>
    <w:rsid w:val="005C7261"/>
    <w:rsid w:val="005D0AB4"/>
    <w:rsid w:val="005D0BC0"/>
    <w:rsid w:val="005D15A2"/>
    <w:rsid w:val="005D160D"/>
    <w:rsid w:val="005D5BC3"/>
    <w:rsid w:val="005D6DE4"/>
    <w:rsid w:val="005D70C0"/>
    <w:rsid w:val="005D7E2B"/>
    <w:rsid w:val="005E1694"/>
    <w:rsid w:val="005E18D1"/>
    <w:rsid w:val="005E558C"/>
    <w:rsid w:val="005E5746"/>
    <w:rsid w:val="005E5FCB"/>
    <w:rsid w:val="005E6923"/>
    <w:rsid w:val="005E782B"/>
    <w:rsid w:val="005E7E22"/>
    <w:rsid w:val="005F1F57"/>
    <w:rsid w:val="005F3544"/>
    <w:rsid w:val="005F67B7"/>
    <w:rsid w:val="005F6F81"/>
    <w:rsid w:val="00601C3A"/>
    <w:rsid w:val="0060247A"/>
    <w:rsid w:val="006028A4"/>
    <w:rsid w:val="00602985"/>
    <w:rsid w:val="00603A47"/>
    <w:rsid w:val="006052C9"/>
    <w:rsid w:val="00605A5E"/>
    <w:rsid w:val="00605D1C"/>
    <w:rsid w:val="0060745D"/>
    <w:rsid w:val="0060781E"/>
    <w:rsid w:val="00610259"/>
    <w:rsid w:val="006107D2"/>
    <w:rsid w:val="00611F45"/>
    <w:rsid w:val="006122D6"/>
    <w:rsid w:val="006144E7"/>
    <w:rsid w:val="006153B5"/>
    <w:rsid w:val="006167C7"/>
    <w:rsid w:val="0061717A"/>
    <w:rsid w:val="00617905"/>
    <w:rsid w:val="00621F9D"/>
    <w:rsid w:val="00622701"/>
    <w:rsid w:val="00623C40"/>
    <w:rsid w:val="006246F4"/>
    <w:rsid w:val="00625EE8"/>
    <w:rsid w:val="00626A48"/>
    <w:rsid w:val="006304EC"/>
    <w:rsid w:val="00633F5E"/>
    <w:rsid w:val="00634D9C"/>
    <w:rsid w:val="0063532E"/>
    <w:rsid w:val="00636300"/>
    <w:rsid w:val="0063682A"/>
    <w:rsid w:val="00636957"/>
    <w:rsid w:val="00636F68"/>
    <w:rsid w:val="0064016B"/>
    <w:rsid w:val="00640176"/>
    <w:rsid w:val="0064029E"/>
    <w:rsid w:val="006410A3"/>
    <w:rsid w:val="00642F5B"/>
    <w:rsid w:val="00643F55"/>
    <w:rsid w:val="00643FFC"/>
    <w:rsid w:val="00644120"/>
    <w:rsid w:val="006452E1"/>
    <w:rsid w:val="006455E7"/>
    <w:rsid w:val="00645B15"/>
    <w:rsid w:val="0064618C"/>
    <w:rsid w:val="006506EA"/>
    <w:rsid w:val="006511D8"/>
    <w:rsid w:val="00651E5B"/>
    <w:rsid w:val="0065252C"/>
    <w:rsid w:val="00653A33"/>
    <w:rsid w:val="00653E70"/>
    <w:rsid w:val="00654DFC"/>
    <w:rsid w:val="0065578F"/>
    <w:rsid w:val="006559EC"/>
    <w:rsid w:val="006564D6"/>
    <w:rsid w:val="00660B85"/>
    <w:rsid w:val="00662644"/>
    <w:rsid w:val="00662ADA"/>
    <w:rsid w:val="00663060"/>
    <w:rsid w:val="006642F5"/>
    <w:rsid w:val="006646A4"/>
    <w:rsid w:val="00665CF0"/>
    <w:rsid w:val="00667B02"/>
    <w:rsid w:val="00671778"/>
    <w:rsid w:val="00671852"/>
    <w:rsid w:val="00672154"/>
    <w:rsid w:val="00672502"/>
    <w:rsid w:val="00674A6C"/>
    <w:rsid w:val="006769A3"/>
    <w:rsid w:val="00677A30"/>
    <w:rsid w:val="006800DF"/>
    <w:rsid w:val="00681786"/>
    <w:rsid w:val="0068216F"/>
    <w:rsid w:val="00682612"/>
    <w:rsid w:val="006832E8"/>
    <w:rsid w:val="00683411"/>
    <w:rsid w:val="00684784"/>
    <w:rsid w:val="00684B98"/>
    <w:rsid w:val="006862C3"/>
    <w:rsid w:val="006862E3"/>
    <w:rsid w:val="00686425"/>
    <w:rsid w:val="006866FE"/>
    <w:rsid w:val="00686D38"/>
    <w:rsid w:val="0069002D"/>
    <w:rsid w:val="006908F4"/>
    <w:rsid w:val="00690B67"/>
    <w:rsid w:val="00691CEB"/>
    <w:rsid w:val="0069281E"/>
    <w:rsid w:val="006934A1"/>
    <w:rsid w:val="00693692"/>
    <w:rsid w:val="006937EA"/>
    <w:rsid w:val="00694278"/>
    <w:rsid w:val="006957F6"/>
    <w:rsid w:val="00695D1D"/>
    <w:rsid w:val="006963A9"/>
    <w:rsid w:val="006971AA"/>
    <w:rsid w:val="006971F2"/>
    <w:rsid w:val="006975AC"/>
    <w:rsid w:val="006A0F2F"/>
    <w:rsid w:val="006A147F"/>
    <w:rsid w:val="006A19B9"/>
    <w:rsid w:val="006A3877"/>
    <w:rsid w:val="006A408F"/>
    <w:rsid w:val="006A46C7"/>
    <w:rsid w:val="006A47E3"/>
    <w:rsid w:val="006A4B74"/>
    <w:rsid w:val="006A4E0A"/>
    <w:rsid w:val="006A61E3"/>
    <w:rsid w:val="006A6B02"/>
    <w:rsid w:val="006A6EF4"/>
    <w:rsid w:val="006A79A6"/>
    <w:rsid w:val="006B0666"/>
    <w:rsid w:val="006B0F70"/>
    <w:rsid w:val="006B1BC4"/>
    <w:rsid w:val="006B29DE"/>
    <w:rsid w:val="006B3A74"/>
    <w:rsid w:val="006B3CD9"/>
    <w:rsid w:val="006B3CFA"/>
    <w:rsid w:val="006B480D"/>
    <w:rsid w:val="006B4B12"/>
    <w:rsid w:val="006B4BD4"/>
    <w:rsid w:val="006B4F21"/>
    <w:rsid w:val="006B640F"/>
    <w:rsid w:val="006B678C"/>
    <w:rsid w:val="006B76DA"/>
    <w:rsid w:val="006B7820"/>
    <w:rsid w:val="006C1448"/>
    <w:rsid w:val="006C1694"/>
    <w:rsid w:val="006C1A07"/>
    <w:rsid w:val="006C1AF3"/>
    <w:rsid w:val="006C2226"/>
    <w:rsid w:val="006C31FB"/>
    <w:rsid w:val="006C3A52"/>
    <w:rsid w:val="006C5394"/>
    <w:rsid w:val="006C53D5"/>
    <w:rsid w:val="006C5951"/>
    <w:rsid w:val="006C6E71"/>
    <w:rsid w:val="006D03E8"/>
    <w:rsid w:val="006D0CA4"/>
    <w:rsid w:val="006D1DC7"/>
    <w:rsid w:val="006D1EB6"/>
    <w:rsid w:val="006D2267"/>
    <w:rsid w:val="006D3CA9"/>
    <w:rsid w:val="006D4102"/>
    <w:rsid w:val="006D496C"/>
    <w:rsid w:val="006D4C37"/>
    <w:rsid w:val="006D5390"/>
    <w:rsid w:val="006D6D42"/>
    <w:rsid w:val="006E025F"/>
    <w:rsid w:val="006E1779"/>
    <w:rsid w:val="006E190A"/>
    <w:rsid w:val="006E2D30"/>
    <w:rsid w:val="006E3162"/>
    <w:rsid w:val="006E41BD"/>
    <w:rsid w:val="006E4274"/>
    <w:rsid w:val="006E4DDF"/>
    <w:rsid w:val="006E5100"/>
    <w:rsid w:val="006E541B"/>
    <w:rsid w:val="006E56C1"/>
    <w:rsid w:val="006E56C7"/>
    <w:rsid w:val="006E6589"/>
    <w:rsid w:val="006E6D30"/>
    <w:rsid w:val="006E6EF2"/>
    <w:rsid w:val="006E7195"/>
    <w:rsid w:val="006F0405"/>
    <w:rsid w:val="006F0B32"/>
    <w:rsid w:val="006F1847"/>
    <w:rsid w:val="006F2B73"/>
    <w:rsid w:val="006F5F97"/>
    <w:rsid w:val="006F6211"/>
    <w:rsid w:val="006F711E"/>
    <w:rsid w:val="006F7389"/>
    <w:rsid w:val="006F76D3"/>
    <w:rsid w:val="00700348"/>
    <w:rsid w:val="007012AB"/>
    <w:rsid w:val="00701C7D"/>
    <w:rsid w:val="00702435"/>
    <w:rsid w:val="0070327C"/>
    <w:rsid w:val="00704D33"/>
    <w:rsid w:val="00705008"/>
    <w:rsid w:val="007050B1"/>
    <w:rsid w:val="00705348"/>
    <w:rsid w:val="00705E83"/>
    <w:rsid w:val="0070673F"/>
    <w:rsid w:val="007108DB"/>
    <w:rsid w:val="007109FB"/>
    <w:rsid w:val="00711635"/>
    <w:rsid w:val="0071194C"/>
    <w:rsid w:val="00711DB9"/>
    <w:rsid w:val="00712E97"/>
    <w:rsid w:val="0071469E"/>
    <w:rsid w:val="0071479C"/>
    <w:rsid w:val="00714E59"/>
    <w:rsid w:val="0071532C"/>
    <w:rsid w:val="007159C2"/>
    <w:rsid w:val="00716AD7"/>
    <w:rsid w:val="0072224C"/>
    <w:rsid w:val="00722328"/>
    <w:rsid w:val="00722F9D"/>
    <w:rsid w:val="007241DE"/>
    <w:rsid w:val="0072425D"/>
    <w:rsid w:val="00725C0C"/>
    <w:rsid w:val="007264C4"/>
    <w:rsid w:val="00726ADC"/>
    <w:rsid w:val="007277C6"/>
    <w:rsid w:val="007278C5"/>
    <w:rsid w:val="00727B0D"/>
    <w:rsid w:val="00727C5C"/>
    <w:rsid w:val="00727C9D"/>
    <w:rsid w:val="00730880"/>
    <w:rsid w:val="007309BF"/>
    <w:rsid w:val="00732106"/>
    <w:rsid w:val="0073231B"/>
    <w:rsid w:val="00732720"/>
    <w:rsid w:val="00732ED9"/>
    <w:rsid w:val="00733680"/>
    <w:rsid w:val="00733A56"/>
    <w:rsid w:val="00733AC7"/>
    <w:rsid w:val="00734367"/>
    <w:rsid w:val="00734442"/>
    <w:rsid w:val="00735375"/>
    <w:rsid w:val="0073537C"/>
    <w:rsid w:val="00735736"/>
    <w:rsid w:val="007358D6"/>
    <w:rsid w:val="0073600A"/>
    <w:rsid w:val="007360A4"/>
    <w:rsid w:val="007364BD"/>
    <w:rsid w:val="007372E5"/>
    <w:rsid w:val="0073743F"/>
    <w:rsid w:val="00737568"/>
    <w:rsid w:val="007427AD"/>
    <w:rsid w:val="00744BE8"/>
    <w:rsid w:val="00746424"/>
    <w:rsid w:val="0074674E"/>
    <w:rsid w:val="007475E3"/>
    <w:rsid w:val="007478EB"/>
    <w:rsid w:val="007507C6"/>
    <w:rsid w:val="007512BC"/>
    <w:rsid w:val="007513B2"/>
    <w:rsid w:val="00752AA0"/>
    <w:rsid w:val="00752E2D"/>
    <w:rsid w:val="007532F4"/>
    <w:rsid w:val="007533E0"/>
    <w:rsid w:val="007557D4"/>
    <w:rsid w:val="00755844"/>
    <w:rsid w:val="00756C4A"/>
    <w:rsid w:val="00757CBD"/>
    <w:rsid w:val="00760520"/>
    <w:rsid w:val="007605E7"/>
    <w:rsid w:val="00760737"/>
    <w:rsid w:val="00761D39"/>
    <w:rsid w:val="00761D75"/>
    <w:rsid w:val="00762BF1"/>
    <w:rsid w:val="007655F8"/>
    <w:rsid w:val="007660E4"/>
    <w:rsid w:val="00770E69"/>
    <w:rsid w:val="007717F6"/>
    <w:rsid w:val="0077391A"/>
    <w:rsid w:val="0077463E"/>
    <w:rsid w:val="007748A7"/>
    <w:rsid w:val="0077516E"/>
    <w:rsid w:val="007752D4"/>
    <w:rsid w:val="00780475"/>
    <w:rsid w:val="00780BF2"/>
    <w:rsid w:val="00782727"/>
    <w:rsid w:val="00782AA1"/>
    <w:rsid w:val="00782B94"/>
    <w:rsid w:val="00783D10"/>
    <w:rsid w:val="00784DF7"/>
    <w:rsid w:val="00785FC4"/>
    <w:rsid w:val="00786842"/>
    <w:rsid w:val="00786A14"/>
    <w:rsid w:val="00787B92"/>
    <w:rsid w:val="00790590"/>
    <w:rsid w:val="007907B4"/>
    <w:rsid w:val="00791492"/>
    <w:rsid w:val="007922D4"/>
    <w:rsid w:val="007929BA"/>
    <w:rsid w:val="00794F82"/>
    <w:rsid w:val="007951C2"/>
    <w:rsid w:val="00795A77"/>
    <w:rsid w:val="007963E4"/>
    <w:rsid w:val="007976C1"/>
    <w:rsid w:val="007A0010"/>
    <w:rsid w:val="007A09ED"/>
    <w:rsid w:val="007A16F4"/>
    <w:rsid w:val="007A28A1"/>
    <w:rsid w:val="007A2CFE"/>
    <w:rsid w:val="007A5C03"/>
    <w:rsid w:val="007A6972"/>
    <w:rsid w:val="007B030C"/>
    <w:rsid w:val="007B0D5A"/>
    <w:rsid w:val="007B10A0"/>
    <w:rsid w:val="007B1273"/>
    <w:rsid w:val="007B3114"/>
    <w:rsid w:val="007B41AA"/>
    <w:rsid w:val="007B4436"/>
    <w:rsid w:val="007B47E5"/>
    <w:rsid w:val="007B6345"/>
    <w:rsid w:val="007B63F7"/>
    <w:rsid w:val="007B6EC0"/>
    <w:rsid w:val="007C038D"/>
    <w:rsid w:val="007C0B79"/>
    <w:rsid w:val="007C0D3E"/>
    <w:rsid w:val="007C158E"/>
    <w:rsid w:val="007C169A"/>
    <w:rsid w:val="007C1EEB"/>
    <w:rsid w:val="007C2374"/>
    <w:rsid w:val="007C2AE6"/>
    <w:rsid w:val="007C2ECF"/>
    <w:rsid w:val="007C49B8"/>
    <w:rsid w:val="007C59F8"/>
    <w:rsid w:val="007C5EB8"/>
    <w:rsid w:val="007C7692"/>
    <w:rsid w:val="007C7FF3"/>
    <w:rsid w:val="007D0A9E"/>
    <w:rsid w:val="007D19CE"/>
    <w:rsid w:val="007D1BAB"/>
    <w:rsid w:val="007D2386"/>
    <w:rsid w:val="007D4EEB"/>
    <w:rsid w:val="007D5BA4"/>
    <w:rsid w:val="007D66A5"/>
    <w:rsid w:val="007D66B0"/>
    <w:rsid w:val="007D68B3"/>
    <w:rsid w:val="007D6E42"/>
    <w:rsid w:val="007E0F18"/>
    <w:rsid w:val="007E139B"/>
    <w:rsid w:val="007E27A9"/>
    <w:rsid w:val="007E31F6"/>
    <w:rsid w:val="007E3C18"/>
    <w:rsid w:val="007E443E"/>
    <w:rsid w:val="007E4C5E"/>
    <w:rsid w:val="007E4EE5"/>
    <w:rsid w:val="007E5A72"/>
    <w:rsid w:val="007E5B54"/>
    <w:rsid w:val="007E6385"/>
    <w:rsid w:val="007E7A84"/>
    <w:rsid w:val="007E7E68"/>
    <w:rsid w:val="007F0434"/>
    <w:rsid w:val="007F215E"/>
    <w:rsid w:val="007F249B"/>
    <w:rsid w:val="007F36B3"/>
    <w:rsid w:val="007F4FD5"/>
    <w:rsid w:val="007F648B"/>
    <w:rsid w:val="007F6E08"/>
    <w:rsid w:val="007F729E"/>
    <w:rsid w:val="007F7E72"/>
    <w:rsid w:val="00800074"/>
    <w:rsid w:val="0080081E"/>
    <w:rsid w:val="008009D5"/>
    <w:rsid w:val="00800E98"/>
    <w:rsid w:val="00801B04"/>
    <w:rsid w:val="008039A0"/>
    <w:rsid w:val="00803D16"/>
    <w:rsid w:val="00804663"/>
    <w:rsid w:val="00806697"/>
    <w:rsid w:val="008074C6"/>
    <w:rsid w:val="00810382"/>
    <w:rsid w:val="00810DE7"/>
    <w:rsid w:val="00811099"/>
    <w:rsid w:val="00811F88"/>
    <w:rsid w:val="008120A4"/>
    <w:rsid w:val="0081412B"/>
    <w:rsid w:val="00814318"/>
    <w:rsid w:val="0081716F"/>
    <w:rsid w:val="008171A1"/>
    <w:rsid w:val="00817A34"/>
    <w:rsid w:val="0082369C"/>
    <w:rsid w:val="00823BF3"/>
    <w:rsid w:val="008251B7"/>
    <w:rsid w:val="00826218"/>
    <w:rsid w:val="00826722"/>
    <w:rsid w:val="00826A72"/>
    <w:rsid w:val="008271BC"/>
    <w:rsid w:val="00827235"/>
    <w:rsid w:val="008300A9"/>
    <w:rsid w:val="0083129C"/>
    <w:rsid w:val="008315CB"/>
    <w:rsid w:val="00831629"/>
    <w:rsid w:val="00831B70"/>
    <w:rsid w:val="00832400"/>
    <w:rsid w:val="00832DB2"/>
    <w:rsid w:val="008335B1"/>
    <w:rsid w:val="00833657"/>
    <w:rsid w:val="00833EA8"/>
    <w:rsid w:val="00836D0C"/>
    <w:rsid w:val="00836D55"/>
    <w:rsid w:val="00841CFF"/>
    <w:rsid w:val="00841D01"/>
    <w:rsid w:val="0084291B"/>
    <w:rsid w:val="00842A1F"/>
    <w:rsid w:val="00842E50"/>
    <w:rsid w:val="00843931"/>
    <w:rsid w:val="00845D55"/>
    <w:rsid w:val="00845DE0"/>
    <w:rsid w:val="0084662D"/>
    <w:rsid w:val="00847F69"/>
    <w:rsid w:val="0085081F"/>
    <w:rsid w:val="00850A2C"/>
    <w:rsid w:val="00850D2A"/>
    <w:rsid w:val="00851162"/>
    <w:rsid w:val="00851CD8"/>
    <w:rsid w:val="00852701"/>
    <w:rsid w:val="00852D23"/>
    <w:rsid w:val="00853A0C"/>
    <w:rsid w:val="00854169"/>
    <w:rsid w:val="00855304"/>
    <w:rsid w:val="0085549B"/>
    <w:rsid w:val="00855D9B"/>
    <w:rsid w:val="00856CDE"/>
    <w:rsid w:val="00857059"/>
    <w:rsid w:val="00857377"/>
    <w:rsid w:val="008577D6"/>
    <w:rsid w:val="00857DD5"/>
    <w:rsid w:val="00857E2D"/>
    <w:rsid w:val="008608D9"/>
    <w:rsid w:val="008611F5"/>
    <w:rsid w:val="008615B5"/>
    <w:rsid w:val="00861EB8"/>
    <w:rsid w:val="00862EB8"/>
    <w:rsid w:val="008637BF"/>
    <w:rsid w:val="008647D8"/>
    <w:rsid w:val="00867B29"/>
    <w:rsid w:val="008702F6"/>
    <w:rsid w:val="00871D2C"/>
    <w:rsid w:val="00875850"/>
    <w:rsid w:val="00875F6B"/>
    <w:rsid w:val="00877625"/>
    <w:rsid w:val="00877A70"/>
    <w:rsid w:val="008801BC"/>
    <w:rsid w:val="00880AA6"/>
    <w:rsid w:val="008812C2"/>
    <w:rsid w:val="008817E3"/>
    <w:rsid w:val="00881890"/>
    <w:rsid w:val="00881B38"/>
    <w:rsid w:val="00882599"/>
    <w:rsid w:val="00882CB0"/>
    <w:rsid w:val="008833CD"/>
    <w:rsid w:val="00883C76"/>
    <w:rsid w:val="0088490F"/>
    <w:rsid w:val="0088500E"/>
    <w:rsid w:val="00885681"/>
    <w:rsid w:val="00886D94"/>
    <w:rsid w:val="00887748"/>
    <w:rsid w:val="00890A5B"/>
    <w:rsid w:val="00891B67"/>
    <w:rsid w:val="00891B77"/>
    <w:rsid w:val="00891FB9"/>
    <w:rsid w:val="0089275D"/>
    <w:rsid w:val="00892A80"/>
    <w:rsid w:val="00893220"/>
    <w:rsid w:val="008937D0"/>
    <w:rsid w:val="00893C4D"/>
    <w:rsid w:val="008945BF"/>
    <w:rsid w:val="00894C2B"/>
    <w:rsid w:val="00896BA4"/>
    <w:rsid w:val="008A01BD"/>
    <w:rsid w:val="008A135A"/>
    <w:rsid w:val="008A1854"/>
    <w:rsid w:val="008A1AC6"/>
    <w:rsid w:val="008A2870"/>
    <w:rsid w:val="008A3E75"/>
    <w:rsid w:val="008A4289"/>
    <w:rsid w:val="008A472E"/>
    <w:rsid w:val="008A5CBA"/>
    <w:rsid w:val="008A75F2"/>
    <w:rsid w:val="008A77B9"/>
    <w:rsid w:val="008A7847"/>
    <w:rsid w:val="008A7BDE"/>
    <w:rsid w:val="008B0F69"/>
    <w:rsid w:val="008B17BF"/>
    <w:rsid w:val="008B207B"/>
    <w:rsid w:val="008B3286"/>
    <w:rsid w:val="008B5C7C"/>
    <w:rsid w:val="008B631C"/>
    <w:rsid w:val="008C0506"/>
    <w:rsid w:val="008C127B"/>
    <w:rsid w:val="008C17A4"/>
    <w:rsid w:val="008C1CFF"/>
    <w:rsid w:val="008C2335"/>
    <w:rsid w:val="008C306B"/>
    <w:rsid w:val="008C314B"/>
    <w:rsid w:val="008C4FA1"/>
    <w:rsid w:val="008C54A8"/>
    <w:rsid w:val="008C56AC"/>
    <w:rsid w:val="008C579D"/>
    <w:rsid w:val="008C5B5B"/>
    <w:rsid w:val="008C707F"/>
    <w:rsid w:val="008C70D8"/>
    <w:rsid w:val="008D026A"/>
    <w:rsid w:val="008D0976"/>
    <w:rsid w:val="008D1681"/>
    <w:rsid w:val="008D1D7C"/>
    <w:rsid w:val="008D2CB5"/>
    <w:rsid w:val="008D2FFC"/>
    <w:rsid w:val="008D404D"/>
    <w:rsid w:val="008D5065"/>
    <w:rsid w:val="008D7530"/>
    <w:rsid w:val="008D7D2F"/>
    <w:rsid w:val="008E095D"/>
    <w:rsid w:val="008E0AA1"/>
    <w:rsid w:val="008E0EC4"/>
    <w:rsid w:val="008E0F3A"/>
    <w:rsid w:val="008E13AF"/>
    <w:rsid w:val="008E2D82"/>
    <w:rsid w:val="008E3079"/>
    <w:rsid w:val="008E32BB"/>
    <w:rsid w:val="008E4498"/>
    <w:rsid w:val="008E614E"/>
    <w:rsid w:val="008E6FCD"/>
    <w:rsid w:val="008E7218"/>
    <w:rsid w:val="008F055E"/>
    <w:rsid w:val="008F08F3"/>
    <w:rsid w:val="008F095A"/>
    <w:rsid w:val="008F0EAE"/>
    <w:rsid w:val="008F17A9"/>
    <w:rsid w:val="008F1DDA"/>
    <w:rsid w:val="008F1E66"/>
    <w:rsid w:val="008F5369"/>
    <w:rsid w:val="008F61B0"/>
    <w:rsid w:val="008F6596"/>
    <w:rsid w:val="008F67BB"/>
    <w:rsid w:val="008F792F"/>
    <w:rsid w:val="00900599"/>
    <w:rsid w:val="0090242E"/>
    <w:rsid w:val="00902510"/>
    <w:rsid w:val="009030F2"/>
    <w:rsid w:val="00904457"/>
    <w:rsid w:val="00904F41"/>
    <w:rsid w:val="00905C63"/>
    <w:rsid w:val="009061C0"/>
    <w:rsid w:val="009064A5"/>
    <w:rsid w:val="00906C40"/>
    <w:rsid w:val="00906F59"/>
    <w:rsid w:val="009074F4"/>
    <w:rsid w:val="009102F7"/>
    <w:rsid w:val="009103A5"/>
    <w:rsid w:val="00910A54"/>
    <w:rsid w:val="009113FB"/>
    <w:rsid w:val="009120C9"/>
    <w:rsid w:val="00914865"/>
    <w:rsid w:val="00915867"/>
    <w:rsid w:val="0091629F"/>
    <w:rsid w:val="009203EF"/>
    <w:rsid w:val="009232F8"/>
    <w:rsid w:val="00926934"/>
    <w:rsid w:val="0092745A"/>
    <w:rsid w:val="009309F3"/>
    <w:rsid w:val="00931234"/>
    <w:rsid w:val="009312B6"/>
    <w:rsid w:val="0093143B"/>
    <w:rsid w:val="00932CCC"/>
    <w:rsid w:val="00933491"/>
    <w:rsid w:val="0093401C"/>
    <w:rsid w:val="00935385"/>
    <w:rsid w:val="00935FDF"/>
    <w:rsid w:val="009370AD"/>
    <w:rsid w:val="00937B48"/>
    <w:rsid w:val="0094072D"/>
    <w:rsid w:val="00941E95"/>
    <w:rsid w:val="009425F9"/>
    <w:rsid w:val="0094417E"/>
    <w:rsid w:val="009460C5"/>
    <w:rsid w:val="009463B2"/>
    <w:rsid w:val="00950484"/>
    <w:rsid w:val="009521D5"/>
    <w:rsid w:val="00952385"/>
    <w:rsid w:val="0095461B"/>
    <w:rsid w:val="00955689"/>
    <w:rsid w:val="00955E8E"/>
    <w:rsid w:val="00956E24"/>
    <w:rsid w:val="0096140E"/>
    <w:rsid w:val="009628AE"/>
    <w:rsid w:val="009648C6"/>
    <w:rsid w:val="0096491D"/>
    <w:rsid w:val="00964F9D"/>
    <w:rsid w:val="0096643C"/>
    <w:rsid w:val="00966A7B"/>
    <w:rsid w:val="009677F8"/>
    <w:rsid w:val="0096789E"/>
    <w:rsid w:val="00967978"/>
    <w:rsid w:val="00967E6A"/>
    <w:rsid w:val="009710D0"/>
    <w:rsid w:val="00971666"/>
    <w:rsid w:val="00972327"/>
    <w:rsid w:val="00972594"/>
    <w:rsid w:val="00972815"/>
    <w:rsid w:val="00972C58"/>
    <w:rsid w:val="00972FA7"/>
    <w:rsid w:val="0097393C"/>
    <w:rsid w:val="00973C13"/>
    <w:rsid w:val="00973CB9"/>
    <w:rsid w:val="00974010"/>
    <w:rsid w:val="009741DB"/>
    <w:rsid w:val="009746FA"/>
    <w:rsid w:val="00974791"/>
    <w:rsid w:val="0097502E"/>
    <w:rsid w:val="009755EB"/>
    <w:rsid w:val="00975B46"/>
    <w:rsid w:val="009760F4"/>
    <w:rsid w:val="00976187"/>
    <w:rsid w:val="00980120"/>
    <w:rsid w:val="00980174"/>
    <w:rsid w:val="009804F8"/>
    <w:rsid w:val="00980512"/>
    <w:rsid w:val="00981E26"/>
    <w:rsid w:val="0098289F"/>
    <w:rsid w:val="009831FD"/>
    <w:rsid w:val="0098350B"/>
    <w:rsid w:val="009839B0"/>
    <w:rsid w:val="00983C57"/>
    <w:rsid w:val="00984B27"/>
    <w:rsid w:val="00985128"/>
    <w:rsid w:val="00986682"/>
    <w:rsid w:val="0098782C"/>
    <w:rsid w:val="00987C27"/>
    <w:rsid w:val="009907ED"/>
    <w:rsid w:val="0099083C"/>
    <w:rsid w:val="00990FA8"/>
    <w:rsid w:val="00991031"/>
    <w:rsid w:val="00991755"/>
    <w:rsid w:val="0099204E"/>
    <w:rsid w:val="00992245"/>
    <w:rsid w:val="00992851"/>
    <w:rsid w:val="00992C3D"/>
    <w:rsid w:val="00993353"/>
    <w:rsid w:val="00993B23"/>
    <w:rsid w:val="009947AE"/>
    <w:rsid w:val="00994A10"/>
    <w:rsid w:val="00996478"/>
    <w:rsid w:val="0099649B"/>
    <w:rsid w:val="00996B08"/>
    <w:rsid w:val="00996F92"/>
    <w:rsid w:val="0099781F"/>
    <w:rsid w:val="009A2515"/>
    <w:rsid w:val="009A3683"/>
    <w:rsid w:val="009A3822"/>
    <w:rsid w:val="009A3836"/>
    <w:rsid w:val="009A478F"/>
    <w:rsid w:val="009A5590"/>
    <w:rsid w:val="009A66D4"/>
    <w:rsid w:val="009A7074"/>
    <w:rsid w:val="009A7402"/>
    <w:rsid w:val="009B0B15"/>
    <w:rsid w:val="009B10AC"/>
    <w:rsid w:val="009B11ED"/>
    <w:rsid w:val="009B1CE9"/>
    <w:rsid w:val="009B2D4E"/>
    <w:rsid w:val="009B3478"/>
    <w:rsid w:val="009B5568"/>
    <w:rsid w:val="009B570C"/>
    <w:rsid w:val="009B5C02"/>
    <w:rsid w:val="009B748B"/>
    <w:rsid w:val="009B74BC"/>
    <w:rsid w:val="009C05E2"/>
    <w:rsid w:val="009C1BBD"/>
    <w:rsid w:val="009C1F59"/>
    <w:rsid w:val="009C225C"/>
    <w:rsid w:val="009C295A"/>
    <w:rsid w:val="009C2C08"/>
    <w:rsid w:val="009C2C0A"/>
    <w:rsid w:val="009C305E"/>
    <w:rsid w:val="009C3193"/>
    <w:rsid w:val="009C3CD7"/>
    <w:rsid w:val="009C60C4"/>
    <w:rsid w:val="009C60D6"/>
    <w:rsid w:val="009C6103"/>
    <w:rsid w:val="009C6909"/>
    <w:rsid w:val="009C6DFF"/>
    <w:rsid w:val="009C74ED"/>
    <w:rsid w:val="009D0159"/>
    <w:rsid w:val="009D04D7"/>
    <w:rsid w:val="009D057B"/>
    <w:rsid w:val="009D0863"/>
    <w:rsid w:val="009D33E4"/>
    <w:rsid w:val="009D3645"/>
    <w:rsid w:val="009D4CFA"/>
    <w:rsid w:val="009D60C3"/>
    <w:rsid w:val="009D6FA8"/>
    <w:rsid w:val="009E02E2"/>
    <w:rsid w:val="009E0863"/>
    <w:rsid w:val="009E15B9"/>
    <w:rsid w:val="009E1C84"/>
    <w:rsid w:val="009E408C"/>
    <w:rsid w:val="009E4CF7"/>
    <w:rsid w:val="009E6E1F"/>
    <w:rsid w:val="009E6E6E"/>
    <w:rsid w:val="009F02EE"/>
    <w:rsid w:val="009F1213"/>
    <w:rsid w:val="009F147C"/>
    <w:rsid w:val="009F14F1"/>
    <w:rsid w:val="009F1D38"/>
    <w:rsid w:val="009F2DA4"/>
    <w:rsid w:val="009F4527"/>
    <w:rsid w:val="009F4CB2"/>
    <w:rsid w:val="009F51F6"/>
    <w:rsid w:val="009F67E3"/>
    <w:rsid w:val="009F6FF7"/>
    <w:rsid w:val="009F78EB"/>
    <w:rsid w:val="00A00846"/>
    <w:rsid w:val="00A01682"/>
    <w:rsid w:val="00A01E9A"/>
    <w:rsid w:val="00A0212B"/>
    <w:rsid w:val="00A02CEF"/>
    <w:rsid w:val="00A031DE"/>
    <w:rsid w:val="00A0431D"/>
    <w:rsid w:val="00A059D2"/>
    <w:rsid w:val="00A059F1"/>
    <w:rsid w:val="00A05E26"/>
    <w:rsid w:val="00A06012"/>
    <w:rsid w:val="00A065DC"/>
    <w:rsid w:val="00A06A17"/>
    <w:rsid w:val="00A10334"/>
    <w:rsid w:val="00A11838"/>
    <w:rsid w:val="00A11EC3"/>
    <w:rsid w:val="00A122A5"/>
    <w:rsid w:val="00A12534"/>
    <w:rsid w:val="00A12ACC"/>
    <w:rsid w:val="00A12B15"/>
    <w:rsid w:val="00A12F01"/>
    <w:rsid w:val="00A13061"/>
    <w:rsid w:val="00A1348C"/>
    <w:rsid w:val="00A1351F"/>
    <w:rsid w:val="00A14BD5"/>
    <w:rsid w:val="00A14CE6"/>
    <w:rsid w:val="00A14D74"/>
    <w:rsid w:val="00A14D8D"/>
    <w:rsid w:val="00A1600B"/>
    <w:rsid w:val="00A163A2"/>
    <w:rsid w:val="00A16C0C"/>
    <w:rsid w:val="00A2039F"/>
    <w:rsid w:val="00A21925"/>
    <w:rsid w:val="00A21EA4"/>
    <w:rsid w:val="00A2252A"/>
    <w:rsid w:val="00A2462D"/>
    <w:rsid w:val="00A30BA5"/>
    <w:rsid w:val="00A31105"/>
    <w:rsid w:val="00A3179F"/>
    <w:rsid w:val="00A31BB3"/>
    <w:rsid w:val="00A31ED7"/>
    <w:rsid w:val="00A32312"/>
    <w:rsid w:val="00A329F2"/>
    <w:rsid w:val="00A34393"/>
    <w:rsid w:val="00A36674"/>
    <w:rsid w:val="00A3740C"/>
    <w:rsid w:val="00A37693"/>
    <w:rsid w:val="00A415B9"/>
    <w:rsid w:val="00A415CF"/>
    <w:rsid w:val="00A42FA0"/>
    <w:rsid w:val="00A442F7"/>
    <w:rsid w:val="00A45439"/>
    <w:rsid w:val="00A457A3"/>
    <w:rsid w:val="00A45D05"/>
    <w:rsid w:val="00A46264"/>
    <w:rsid w:val="00A46CEF"/>
    <w:rsid w:val="00A51C1A"/>
    <w:rsid w:val="00A53B1C"/>
    <w:rsid w:val="00A53C69"/>
    <w:rsid w:val="00A563B7"/>
    <w:rsid w:val="00A56C60"/>
    <w:rsid w:val="00A56FC2"/>
    <w:rsid w:val="00A57D10"/>
    <w:rsid w:val="00A603B3"/>
    <w:rsid w:val="00A610B2"/>
    <w:rsid w:val="00A630BD"/>
    <w:rsid w:val="00A64528"/>
    <w:rsid w:val="00A64683"/>
    <w:rsid w:val="00A64FDF"/>
    <w:rsid w:val="00A65028"/>
    <w:rsid w:val="00A71907"/>
    <w:rsid w:val="00A72466"/>
    <w:rsid w:val="00A72A61"/>
    <w:rsid w:val="00A732E7"/>
    <w:rsid w:val="00A74143"/>
    <w:rsid w:val="00A74A84"/>
    <w:rsid w:val="00A74DC9"/>
    <w:rsid w:val="00A76203"/>
    <w:rsid w:val="00A80CF0"/>
    <w:rsid w:val="00A81BB0"/>
    <w:rsid w:val="00A8472B"/>
    <w:rsid w:val="00A84969"/>
    <w:rsid w:val="00A84C9D"/>
    <w:rsid w:val="00A85394"/>
    <w:rsid w:val="00A86046"/>
    <w:rsid w:val="00A87658"/>
    <w:rsid w:val="00A879BB"/>
    <w:rsid w:val="00A903FA"/>
    <w:rsid w:val="00A90F8F"/>
    <w:rsid w:val="00A91121"/>
    <w:rsid w:val="00A9153A"/>
    <w:rsid w:val="00A93A5D"/>
    <w:rsid w:val="00A93A61"/>
    <w:rsid w:val="00A93EAE"/>
    <w:rsid w:val="00A95713"/>
    <w:rsid w:val="00A96054"/>
    <w:rsid w:val="00A96557"/>
    <w:rsid w:val="00A969EA"/>
    <w:rsid w:val="00A971E0"/>
    <w:rsid w:val="00A974F1"/>
    <w:rsid w:val="00AA09F3"/>
    <w:rsid w:val="00AA0DA5"/>
    <w:rsid w:val="00AA4F39"/>
    <w:rsid w:val="00AA58BC"/>
    <w:rsid w:val="00AA6B61"/>
    <w:rsid w:val="00AB0858"/>
    <w:rsid w:val="00AB0C9B"/>
    <w:rsid w:val="00AB264F"/>
    <w:rsid w:val="00AB431C"/>
    <w:rsid w:val="00AB44FB"/>
    <w:rsid w:val="00AB4514"/>
    <w:rsid w:val="00AB4905"/>
    <w:rsid w:val="00AB49A8"/>
    <w:rsid w:val="00AB53A6"/>
    <w:rsid w:val="00AB599B"/>
    <w:rsid w:val="00AB5B91"/>
    <w:rsid w:val="00AB7E43"/>
    <w:rsid w:val="00AC1680"/>
    <w:rsid w:val="00AC177D"/>
    <w:rsid w:val="00AC235D"/>
    <w:rsid w:val="00AC236F"/>
    <w:rsid w:val="00AC367C"/>
    <w:rsid w:val="00AC42B7"/>
    <w:rsid w:val="00AC4EE2"/>
    <w:rsid w:val="00AC5364"/>
    <w:rsid w:val="00AC5AFD"/>
    <w:rsid w:val="00AC685B"/>
    <w:rsid w:val="00AC6870"/>
    <w:rsid w:val="00AC69E8"/>
    <w:rsid w:val="00AC73DA"/>
    <w:rsid w:val="00AC777B"/>
    <w:rsid w:val="00AC7964"/>
    <w:rsid w:val="00AC7C31"/>
    <w:rsid w:val="00AD09E5"/>
    <w:rsid w:val="00AD0C20"/>
    <w:rsid w:val="00AD0CD0"/>
    <w:rsid w:val="00AD20A7"/>
    <w:rsid w:val="00AD29D9"/>
    <w:rsid w:val="00AD342C"/>
    <w:rsid w:val="00AD37FA"/>
    <w:rsid w:val="00AD3F62"/>
    <w:rsid w:val="00AD410D"/>
    <w:rsid w:val="00AD4606"/>
    <w:rsid w:val="00AD4E96"/>
    <w:rsid w:val="00AD56C6"/>
    <w:rsid w:val="00AD61BE"/>
    <w:rsid w:val="00AD7B76"/>
    <w:rsid w:val="00AD7E81"/>
    <w:rsid w:val="00AE0A0D"/>
    <w:rsid w:val="00AE1006"/>
    <w:rsid w:val="00AE10DA"/>
    <w:rsid w:val="00AE191F"/>
    <w:rsid w:val="00AE1B56"/>
    <w:rsid w:val="00AE28DD"/>
    <w:rsid w:val="00AE2E73"/>
    <w:rsid w:val="00AE4733"/>
    <w:rsid w:val="00AE476A"/>
    <w:rsid w:val="00AE4E93"/>
    <w:rsid w:val="00AE55B5"/>
    <w:rsid w:val="00AE6E5C"/>
    <w:rsid w:val="00AF15C4"/>
    <w:rsid w:val="00AF191F"/>
    <w:rsid w:val="00AF1D56"/>
    <w:rsid w:val="00AF1F48"/>
    <w:rsid w:val="00AF2598"/>
    <w:rsid w:val="00AF47CC"/>
    <w:rsid w:val="00AF50DA"/>
    <w:rsid w:val="00AF580A"/>
    <w:rsid w:val="00AF5A5B"/>
    <w:rsid w:val="00AF5FCF"/>
    <w:rsid w:val="00AF6B50"/>
    <w:rsid w:val="00AF6EC4"/>
    <w:rsid w:val="00AF729A"/>
    <w:rsid w:val="00AF7971"/>
    <w:rsid w:val="00AF7FED"/>
    <w:rsid w:val="00B00084"/>
    <w:rsid w:val="00B0049C"/>
    <w:rsid w:val="00B006CF"/>
    <w:rsid w:val="00B01094"/>
    <w:rsid w:val="00B010D3"/>
    <w:rsid w:val="00B033A2"/>
    <w:rsid w:val="00B046CB"/>
    <w:rsid w:val="00B050D0"/>
    <w:rsid w:val="00B0604D"/>
    <w:rsid w:val="00B063AE"/>
    <w:rsid w:val="00B06612"/>
    <w:rsid w:val="00B0732B"/>
    <w:rsid w:val="00B0736A"/>
    <w:rsid w:val="00B102C6"/>
    <w:rsid w:val="00B10C02"/>
    <w:rsid w:val="00B10E9C"/>
    <w:rsid w:val="00B11159"/>
    <w:rsid w:val="00B116A8"/>
    <w:rsid w:val="00B124C3"/>
    <w:rsid w:val="00B13241"/>
    <w:rsid w:val="00B144ED"/>
    <w:rsid w:val="00B14E8A"/>
    <w:rsid w:val="00B150F1"/>
    <w:rsid w:val="00B1510A"/>
    <w:rsid w:val="00B15570"/>
    <w:rsid w:val="00B15BDD"/>
    <w:rsid w:val="00B161E0"/>
    <w:rsid w:val="00B164A4"/>
    <w:rsid w:val="00B16CF9"/>
    <w:rsid w:val="00B209AD"/>
    <w:rsid w:val="00B20AE2"/>
    <w:rsid w:val="00B21751"/>
    <w:rsid w:val="00B218ED"/>
    <w:rsid w:val="00B244A6"/>
    <w:rsid w:val="00B2464B"/>
    <w:rsid w:val="00B246E3"/>
    <w:rsid w:val="00B2542A"/>
    <w:rsid w:val="00B26D91"/>
    <w:rsid w:val="00B26DDC"/>
    <w:rsid w:val="00B32E51"/>
    <w:rsid w:val="00B3354A"/>
    <w:rsid w:val="00B36474"/>
    <w:rsid w:val="00B373E4"/>
    <w:rsid w:val="00B375F2"/>
    <w:rsid w:val="00B379F4"/>
    <w:rsid w:val="00B37C43"/>
    <w:rsid w:val="00B40D5C"/>
    <w:rsid w:val="00B421CD"/>
    <w:rsid w:val="00B43580"/>
    <w:rsid w:val="00B443CE"/>
    <w:rsid w:val="00B4778F"/>
    <w:rsid w:val="00B47811"/>
    <w:rsid w:val="00B50408"/>
    <w:rsid w:val="00B52BD6"/>
    <w:rsid w:val="00B52C75"/>
    <w:rsid w:val="00B5350A"/>
    <w:rsid w:val="00B53738"/>
    <w:rsid w:val="00B53AAD"/>
    <w:rsid w:val="00B5430E"/>
    <w:rsid w:val="00B55142"/>
    <w:rsid w:val="00B56709"/>
    <w:rsid w:val="00B56B50"/>
    <w:rsid w:val="00B56E2A"/>
    <w:rsid w:val="00B5798D"/>
    <w:rsid w:val="00B602C9"/>
    <w:rsid w:val="00B60EEE"/>
    <w:rsid w:val="00B62421"/>
    <w:rsid w:val="00B62D69"/>
    <w:rsid w:val="00B6453E"/>
    <w:rsid w:val="00B64ACC"/>
    <w:rsid w:val="00B70C70"/>
    <w:rsid w:val="00B70F83"/>
    <w:rsid w:val="00B71278"/>
    <w:rsid w:val="00B72935"/>
    <w:rsid w:val="00B72D02"/>
    <w:rsid w:val="00B7310E"/>
    <w:rsid w:val="00B737D8"/>
    <w:rsid w:val="00B74AAB"/>
    <w:rsid w:val="00B757A3"/>
    <w:rsid w:val="00B75DC9"/>
    <w:rsid w:val="00B77FD8"/>
    <w:rsid w:val="00B81A0E"/>
    <w:rsid w:val="00B81A88"/>
    <w:rsid w:val="00B82D0C"/>
    <w:rsid w:val="00B9083E"/>
    <w:rsid w:val="00B90BEC"/>
    <w:rsid w:val="00B90BF3"/>
    <w:rsid w:val="00B93D90"/>
    <w:rsid w:val="00B941B2"/>
    <w:rsid w:val="00B957EF"/>
    <w:rsid w:val="00B95E3C"/>
    <w:rsid w:val="00B966ED"/>
    <w:rsid w:val="00B969EB"/>
    <w:rsid w:val="00B96EF3"/>
    <w:rsid w:val="00B973F0"/>
    <w:rsid w:val="00B977C4"/>
    <w:rsid w:val="00B97BBB"/>
    <w:rsid w:val="00B97C23"/>
    <w:rsid w:val="00BA019C"/>
    <w:rsid w:val="00BA2E67"/>
    <w:rsid w:val="00BA3059"/>
    <w:rsid w:val="00BA3194"/>
    <w:rsid w:val="00BA3A85"/>
    <w:rsid w:val="00BA3B2E"/>
    <w:rsid w:val="00BA3D77"/>
    <w:rsid w:val="00BA46D7"/>
    <w:rsid w:val="00BA478A"/>
    <w:rsid w:val="00BA79D6"/>
    <w:rsid w:val="00BA7A4B"/>
    <w:rsid w:val="00BB12A9"/>
    <w:rsid w:val="00BB177F"/>
    <w:rsid w:val="00BB1CC0"/>
    <w:rsid w:val="00BB3645"/>
    <w:rsid w:val="00BB4476"/>
    <w:rsid w:val="00BB4DF9"/>
    <w:rsid w:val="00BB502C"/>
    <w:rsid w:val="00BB58EF"/>
    <w:rsid w:val="00BB5D48"/>
    <w:rsid w:val="00BB6108"/>
    <w:rsid w:val="00BB67FD"/>
    <w:rsid w:val="00BB6D9D"/>
    <w:rsid w:val="00BB77E1"/>
    <w:rsid w:val="00BC034B"/>
    <w:rsid w:val="00BC03EA"/>
    <w:rsid w:val="00BC10E0"/>
    <w:rsid w:val="00BC1346"/>
    <w:rsid w:val="00BC1D40"/>
    <w:rsid w:val="00BC22CD"/>
    <w:rsid w:val="00BC2596"/>
    <w:rsid w:val="00BC259F"/>
    <w:rsid w:val="00BC273F"/>
    <w:rsid w:val="00BC2EA6"/>
    <w:rsid w:val="00BC359A"/>
    <w:rsid w:val="00BC39C6"/>
    <w:rsid w:val="00BC3F07"/>
    <w:rsid w:val="00BC44CD"/>
    <w:rsid w:val="00BC4D38"/>
    <w:rsid w:val="00BC6820"/>
    <w:rsid w:val="00BC6C9E"/>
    <w:rsid w:val="00BC6CE1"/>
    <w:rsid w:val="00BC7CC0"/>
    <w:rsid w:val="00BD1905"/>
    <w:rsid w:val="00BD192E"/>
    <w:rsid w:val="00BD241D"/>
    <w:rsid w:val="00BD4037"/>
    <w:rsid w:val="00BD421E"/>
    <w:rsid w:val="00BD49C3"/>
    <w:rsid w:val="00BE06AA"/>
    <w:rsid w:val="00BE18C5"/>
    <w:rsid w:val="00BE3008"/>
    <w:rsid w:val="00BE4147"/>
    <w:rsid w:val="00BE6093"/>
    <w:rsid w:val="00BE6683"/>
    <w:rsid w:val="00BF3889"/>
    <w:rsid w:val="00BF39EF"/>
    <w:rsid w:val="00BF4031"/>
    <w:rsid w:val="00BF4AEF"/>
    <w:rsid w:val="00BF4C5D"/>
    <w:rsid w:val="00BF547B"/>
    <w:rsid w:val="00BF593F"/>
    <w:rsid w:val="00BF67B9"/>
    <w:rsid w:val="00BF6C47"/>
    <w:rsid w:val="00C011E2"/>
    <w:rsid w:val="00C02799"/>
    <w:rsid w:val="00C034DD"/>
    <w:rsid w:val="00C03F01"/>
    <w:rsid w:val="00C04CBC"/>
    <w:rsid w:val="00C0514A"/>
    <w:rsid w:val="00C05322"/>
    <w:rsid w:val="00C11B4B"/>
    <w:rsid w:val="00C14F04"/>
    <w:rsid w:val="00C14F23"/>
    <w:rsid w:val="00C15BFC"/>
    <w:rsid w:val="00C15C8F"/>
    <w:rsid w:val="00C21C55"/>
    <w:rsid w:val="00C223DD"/>
    <w:rsid w:val="00C226D5"/>
    <w:rsid w:val="00C230CD"/>
    <w:rsid w:val="00C23CBC"/>
    <w:rsid w:val="00C240B6"/>
    <w:rsid w:val="00C25026"/>
    <w:rsid w:val="00C25E71"/>
    <w:rsid w:val="00C31ED7"/>
    <w:rsid w:val="00C32C78"/>
    <w:rsid w:val="00C33A5B"/>
    <w:rsid w:val="00C356B4"/>
    <w:rsid w:val="00C359D6"/>
    <w:rsid w:val="00C35C1C"/>
    <w:rsid w:val="00C36870"/>
    <w:rsid w:val="00C37784"/>
    <w:rsid w:val="00C3783B"/>
    <w:rsid w:val="00C378AE"/>
    <w:rsid w:val="00C37FA0"/>
    <w:rsid w:val="00C4016E"/>
    <w:rsid w:val="00C42AA1"/>
    <w:rsid w:val="00C43065"/>
    <w:rsid w:val="00C4383E"/>
    <w:rsid w:val="00C4525F"/>
    <w:rsid w:val="00C45968"/>
    <w:rsid w:val="00C47B1B"/>
    <w:rsid w:val="00C501EE"/>
    <w:rsid w:val="00C5049B"/>
    <w:rsid w:val="00C517AD"/>
    <w:rsid w:val="00C5211D"/>
    <w:rsid w:val="00C54343"/>
    <w:rsid w:val="00C55631"/>
    <w:rsid w:val="00C55DCE"/>
    <w:rsid w:val="00C55EB0"/>
    <w:rsid w:val="00C566DD"/>
    <w:rsid w:val="00C5764E"/>
    <w:rsid w:val="00C57D52"/>
    <w:rsid w:val="00C6114F"/>
    <w:rsid w:val="00C616D6"/>
    <w:rsid w:val="00C61B34"/>
    <w:rsid w:val="00C61FAB"/>
    <w:rsid w:val="00C62EAB"/>
    <w:rsid w:val="00C632E9"/>
    <w:rsid w:val="00C639FC"/>
    <w:rsid w:val="00C6423C"/>
    <w:rsid w:val="00C64C06"/>
    <w:rsid w:val="00C64E36"/>
    <w:rsid w:val="00C65388"/>
    <w:rsid w:val="00C6626A"/>
    <w:rsid w:val="00C67B85"/>
    <w:rsid w:val="00C71CA7"/>
    <w:rsid w:val="00C72D74"/>
    <w:rsid w:val="00C73253"/>
    <w:rsid w:val="00C738C3"/>
    <w:rsid w:val="00C761A5"/>
    <w:rsid w:val="00C769F6"/>
    <w:rsid w:val="00C77ADC"/>
    <w:rsid w:val="00C77F81"/>
    <w:rsid w:val="00C80609"/>
    <w:rsid w:val="00C80D52"/>
    <w:rsid w:val="00C81BAD"/>
    <w:rsid w:val="00C82CC1"/>
    <w:rsid w:val="00C831A9"/>
    <w:rsid w:val="00C8409B"/>
    <w:rsid w:val="00C849A0"/>
    <w:rsid w:val="00C84E30"/>
    <w:rsid w:val="00C854F5"/>
    <w:rsid w:val="00C8636A"/>
    <w:rsid w:val="00C86721"/>
    <w:rsid w:val="00C90455"/>
    <w:rsid w:val="00C90D51"/>
    <w:rsid w:val="00C93281"/>
    <w:rsid w:val="00C93C50"/>
    <w:rsid w:val="00C93D5F"/>
    <w:rsid w:val="00C97003"/>
    <w:rsid w:val="00CA015B"/>
    <w:rsid w:val="00CA0F3A"/>
    <w:rsid w:val="00CA1361"/>
    <w:rsid w:val="00CA141B"/>
    <w:rsid w:val="00CA1CA4"/>
    <w:rsid w:val="00CA25BE"/>
    <w:rsid w:val="00CA3280"/>
    <w:rsid w:val="00CA3C6E"/>
    <w:rsid w:val="00CA4E7F"/>
    <w:rsid w:val="00CA52B2"/>
    <w:rsid w:val="00CA59E2"/>
    <w:rsid w:val="00CA5DF8"/>
    <w:rsid w:val="00CA6D84"/>
    <w:rsid w:val="00CB068A"/>
    <w:rsid w:val="00CB7FC0"/>
    <w:rsid w:val="00CC04EC"/>
    <w:rsid w:val="00CC1BC7"/>
    <w:rsid w:val="00CC2E1B"/>
    <w:rsid w:val="00CC36CD"/>
    <w:rsid w:val="00CC379A"/>
    <w:rsid w:val="00CC4DB2"/>
    <w:rsid w:val="00CC6634"/>
    <w:rsid w:val="00CC6A1B"/>
    <w:rsid w:val="00CC7E8C"/>
    <w:rsid w:val="00CD1D0A"/>
    <w:rsid w:val="00CD1F8A"/>
    <w:rsid w:val="00CD3672"/>
    <w:rsid w:val="00CD45F3"/>
    <w:rsid w:val="00CD502C"/>
    <w:rsid w:val="00CD52B7"/>
    <w:rsid w:val="00CD58D0"/>
    <w:rsid w:val="00CD5D7C"/>
    <w:rsid w:val="00CE05E5"/>
    <w:rsid w:val="00CE1228"/>
    <w:rsid w:val="00CE21BE"/>
    <w:rsid w:val="00CE358E"/>
    <w:rsid w:val="00CE45F6"/>
    <w:rsid w:val="00CE5DAF"/>
    <w:rsid w:val="00CE6433"/>
    <w:rsid w:val="00CE7258"/>
    <w:rsid w:val="00CF054B"/>
    <w:rsid w:val="00CF1999"/>
    <w:rsid w:val="00CF1C91"/>
    <w:rsid w:val="00CF1F81"/>
    <w:rsid w:val="00CF3952"/>
    <w:rsid w:val="00CF3FCE"/>
    <w:rsid w:val="00CF4CDC"/>
    <w:rsid w:val="00CF6C0C"/>
    <w:rsid w:val="00CF7896"/>
    <w:rsid w:val="00CF78E7"/>
    <w:rsid w:val="00D0134F"/>
    <w:rsid w:val="00D03A54"/>
    <w:rsid w:val="00D03C37"/>
    <w:rsid w:val="00D03C5B"/>
    <w:rsid w:val="00D0408D"/>
    <w:rsid w:val="00D04655"/>
    <w:rsid w:val="00D04F7E"/>
    <w:rsid w:val="00D07104"/>
    <w:rsid w:val="00D07426"/>
    <w:rsid w:val="00D07AE8"/>
    <w:rsid w:val="00D07CE3"/>
    <w:rsid w:val="00D1008F"/>
    <w:rsid w:val="00D102F5"/>
    <w:rsid w:val="00D126EF"/>
    <w:rsid w:val="00D1293F"/>
    <w:rsid w:val="00D12C65"/>
    <w:rsid w:val="00D12DB2"/>
    <w:rsid w:val="00D13927"/>
    <w:rsid w:val="00D1561A"/>
    <w:rsid w:val="00D15EF9"/>
    <w:rsid w:val="00D15FF0"/>
    <w:rsid w:val="00D1602B"/>
    <w:rsid w:val="00D165B4"/>
    <w:rsid w:val="00D165E2"/>
    <w:rsid w:val="00D16DA7"/>
    <w:rsid w:val="00D16E94"/>
    <w:rsid w:val="00D17009"/>
    <w:rsid w:val="00D176ED"/>
    <w:rsid w:val="00D17D98"/>
    <w:rsid w:val="00D209C5"/>
    <w:rsid w:val="00D21ADB"/>
    <w:rsid w:val="00D22026"/>
    <w:rsid w:val="00D22A86"/>
    <w:rsid w:val="00D2373B"/>
    <w:rsid w:val="00D23797"/>
    <w:rsid w:val="00D239B8"/>
    <w:rsid w:val="00D24AA4"/>
    <w:rsid w:val="00D258A9"/>
    <w:rsid w:val="00D25900"/>
    <w:rsid w:val="00D265BB"/>
    <w:rsid w:val="00D27DCE"/>
    <w:rsid w:val="00D27E61"/>
    <w:rsid w:val="00D3048F"/>
    <w:rsid w:val="00D31433"/>
    <w:rsid w:val="00D31A15"/>
    <w:rsid w:val="00D324CF"/>
    <w:rsid w:val="00D32AF9"/>
    <w:rsid w:val="00D32F89"/>
    <w:rsid w:val="00D3366D"/>
    <w:rsid w:val="00D33ED0"/>
    <w:rsid w:val="00D3561D"/>
    <w:rsid w:val="00D358F4"/>
    <w:rsid w:val="00D35DE4"/>
    <w:rsid w:val="00D3699F"/>
    <w:rsid w:val="00D37303"/>
    <w:rsid w:val="00D40AC1"/>
    <w:rsid w:val="00D41FBE"/>
    <w:rsid w:val="00D42BA3"/>
    <w:rsid w:val="00D4307C"/>
    <w:rsid w:val="00D43936"/>
    <w:rsid w:val="00D44BD5"/>
    <w:rsid w:val="00D45297"/>
    <w:rsid w:val="00D46A08"/>
    <w:rsid w:val="00D46C14"/>
    <w:rsid w:val="00D4726F"/>
    <w:rsid w:val="00D47286"/>
    <w:rsid w:val="00D47344"/>
    <w:rsid w:val="00D500CE"/>
    <w:rsid w:val="00D50AFD"/>
    <w:rsid w:val="00D50C0D"/>
    <w:rsid w:val="00D50E82"/>
    <w:rsid w:val="00D51D1B"/>
    <w:rsid w:val="00D522F4"/>
    <w:rsid w:val="00D5316E"/>
    <w:rsid w:val="00D534F3"/>
    <w:rsid w:val="00D550B5"/>
    <w:rsid w:val="00D55111"/>
    <w:rsid w:val="00D55307"/>
    <w:rsid w:val="00D557F6"/>
    <w:rsid w:val="00D573DB"/>
    <w:rsid w:val="00D57579"/>
    <w:rsid w:val="00D60D38"/>
    <w:rsid w:val="00D60DAD"/>
    <w:rsid w:val="00D620B0"/>
    <w:rsid w:val="00D640D8"/>
    <w:rsid w:val="00D667A5"/>
    <w:rsid w:val="00D66DBF"/>
    <w:rsid w:val="00D67331"/>
    <w:rsid w:val="00D706B8"/>
    <w:rsid w:val="00D70725"/>
    <w:rsid w:val="00D70C29"/>
    <w:rsid w:val="00D70C6B"/>
    <w:rsid w:val="00D70DE4"/>
    <w:rsid w:val="00D72C03"/>
    <w:rsid w:val="00D72FE1"/>
    <w:rsid w:val="00D7342F"/>
    <w:rsid w:val="00D74FCD"/>
    <w:rsid w:val="00D75AFA"/>
    <w:rsid w:val="00D76033"/>
    <w:rsid w:val="00D80F27"/>
    <w:rsid w:val="00D819E2"/>
    <w:rsid w:val="00D83BE1"/>
    <w:rsid w:val="00D90318"/>
    <w:rsid w:val="00D90C04"/>
    <w:rsid w:val="00D90C1C"/>
    <w:rsid w:val="00D91A64"/>
    <w:rsid w:val="00D92FAB"/>
    <w:rsid w:val="00D93EC1"/>
    <w:rsid w:val="00D93F70"/>
    <w:rsid w:val="00D94014"/>
    <w:rsid w:val="00D946DD"/>
    <w:rsid w:val="00D95097"/>
    <w:rsid w:val="00D95DE6"/>
    <w:rsid w:val="00D96F5A"/>
    <w:rsid w:val="00D96F87"/>
    <w:rsid w:val="00D96FBB"/>
    <w:rsid w:val="00D9778D"/>
    <w:rsid w:val="00DA02BC"/>
    <w:rsid w:val="00DA100D"/>
    <w:rsid w:val="00DA13FE"/>
    <w:rsid w:val="00DA3181"/>
    <w:rsid w:val="00DA36F0"/>
    <w:rsid w:val="00DA3FAF"/>
    <w:rsid w:val="00DA444A"/>
    <w:rsid w:val="00DA4B91"/>
    <w:rsid w:val="00DA52FA"/>
    <w:rsid w:val="00DA63A1"/>
    <w:rsid w:val="00DA6744"/>
    <w:rsid w:val="00DA6969"/>
    <w:rsid w:val="00DA6DC0"/>
    <w:rsid w:val="00DB0846"/>
    <w:rsid w:val="00DB2D68"/>
    <w:rsid w:val="00DB2FFD"/>
    <w:rsid w:val="00DB301E"/>
    <w:rsid w:val="00DB3072"/>
    <w:rsid w:val="00DB3EEF"/>
    <w:rsid w:val="00DB3EF9"/>
    <w:rsid w:val="00DB5D8F"/>
    <w:rsid w:val="00DB653F"/>
    <w:rsid w:val="00DB658A"/>
    <w:rsid w:val="00DB6983"/>
    <w:rsid w:val="00DB7231"/>
    <w:rsid w:val="00DC0842"/>
    <w:rsid w:val="00DC0C21"/>
    <w:rsid w:val="00DC1735"/>
    <w:rsid w:val="00DC214F"/>
    <w:rsid w:val="00DC31C2"/>
    <w:rsid w:val="00DC3E0A"/>
    <w:rsid w:val="00DC3EE5"/>
    <w:rsid w:val="00DC5340"/>
    <w:rsid w:val="00DC563C"/>
    <w:rsid w:val="00DC5760"/>
    <w:rsid w:val="00DC6259"/>
    <w:rsid w:val="00DC691B"/>
    <w:rsid w:val="00DC6C9A"/>
    <w:rsid w:val="00DC7491"/>
    <w:rsid w:val="00DD145A"/>
    <w:rsid w:val="00DD1615"/>
    <w:rsid w:val="00DD22E2"/>
    <w:rsid w:val="00DD47F9"/>
    <w:rsid w:val="00DD4BD9"/>
    <w:rsid w:val="00DD4C17"/>
    <w:rsid w:val="00DD5034"/>
    <w:rsid w:val="00DD71B1"/>
    <w:rsid w:val="00DD7278"/>
    <w:rsid w:val="00DD7377"/>
    <w:rsid w:val="00DE2966"/>
    <w:rsid w:val="00DE2A50"/>
    <w:rsid w:val="00DE2AEC"/>
    <w:rsid w:val="00DE38E6"/>
    <w:rsid w:val="00DE56EC"/>
    <w:rsid w:val="00DE5FF4"/>
    <w:rsid w:val="00DE680A"/>
    <w:rsid w:val="00DE6C8B"/>
    <w:rsid w:val="00DE6D0E"/>
    <w:rsid w:val="00DE7586"/>
    <w:rsid w:val="00DE799D"/>
    <w:rsid w:val="00DF167C"/>
    <w:rsid w:val="00DF1F7E"/>
    <w:rsid w:val="00DF24B3"/>
    <w:rsid w:val="00DF2823"/>
    <w:rsid w:val="00DF3255"/>
    <w:rsid w:val="00DF33E9"/>
    <w:rsid w:val="00DF35F3"/>
    <w:rsid w:val="00DF3F6A"/>
    <w:rsid w:val="00DF5597"/>
    <w:rsid w:val="00E00A90"/>
    <w:rsid w:val="00E00F39"/>
    <w:rsid w:val="00E014DE"/>
    <w:rsid w:val="00E01B28"/>
    <w:rsid w:val="00E0279B"/>
    <w:rsid w:val="00E02D4B"/>
    <w:rsid w:val="00E03E39"/>
    <w:rsid w:val="00E03F1D"/>
    <w:rsid w:val="00E04E83"/>
    <w:rsid w:val="00E06A12"/>
    <w:rsid w:val="00E072DD"/>
    <w:rsid w:val="00E07ED3"/>
    <w:rsid w:val="00E07F62"/>
    <w:rsid w:val="00E11042"/>
    <w:rsid w:val="00E11342"/>
    <w:rsid w:val="00E12B0A"/>
    <w:rsid w:val="00E1533D"/>
    <w:rsid w:val="00E15E4D"/>
    <w:rsid w:val="00E168F3"/>
    <w:rsid w:val="00E16DC1"/>
    <w:rsid w:val="00E173B3"/>
    <w:rsid w:val="00E20240"/>
    <w:rsid w:val="00E2083C"/>
    <w:rsid w:val="00E2088D"/>
    <w:rsid w:val="00E20C9D"/>
    <w:rsid w:val="00E218CA"/>
    <w:rsid w:val="00E21A7E"/>
    <w:rsid w:val="00E21B07"/>
    <w:rsid w:val="00E21BA2"/>
    <w:rsid w:val="00E228BB"/>
    <w:rsid w:val="00E22D08"/>
    <w:rsid w:val="00E23B9D"/>
    <w:rsid w:val="00E26434"/>
    <w:rsid w:val="00E26743"/>
    <w:rsid w:val="00E26D4E"/>
    <w:rsid w:val="00E274C8"/>
    <w:rsid w:val="00E3047A"/>
    <w:rsid w:val="00E308BB"/>
    <w:rsid w:val="00E309EE"/>
    <w:rsid w:val="00E30AE5"/>
    <w:rsid w:val="00E30E31"/>
    <w:rsid w:val="00E31287"/>
    <w:rsid w:val="00E33219"/>
    <w:rsid w:val="00E33402"/>
    <w:rsid w:val="00E33FFC"/>
    <w:rsid w:val="00E34331"/>
    <w:rsid w:val="00E34469"/>
    <w:rsid w:val="00E34DEB"/>
    <w:rsid w:val="00E3590B"/>
    <w:rsid w:val="00E35B71"/>
    <w:rsid w:val="00E35B7F"/>
    <w:rsid w:val="00E35E01"/>
    <w:rsid w:val="00E36AE4"/>
    <w:rsid w:val="00E36D3C"/>
    <w:rsid w:val="00E3719A"/>
    <w:rsid w:val="00E379CE"/>
    <w:rsid w:val="00E37B03"/>
    <w:rsid w:val="00E37CCF"/>
    <w:rsid w:val="00E4013A"/>
    <w:rsid w:val="00E40627"/>
    <w:rsid w:val="00E40EAD"/>
    <w:rsid w:val="00E4117B"/>
    <w:rsid w:val="00E41946"/>
    <w:rsid w:val="00E42415"/>
    <w:rsid w:val="00E42965"/>
    <w:rsid w:val="00E43300"/>
    <w:rsid w:val="00E4382E"/>
    <w:rsid w:val="00E43A41"/>
    <w:rsid w:val="00E43B34"/>
    <w:rsid w:val="00E4459A"/>
    <w:rsid w:val="00E45E1A"/>
    <w:rsid w:val="00E46108"/>
    <w:rsid w:val="00E46DB7"/>
    <w:rsid w:val="00E5232F"/>
    <w:rsid w:val="00E527E8"/>
    <w:rsid w:val="00E52C82"/>
    <w:rsid w:val="00E53114"/>
    <w:rsid w:val="00E53B3B"/>
    <w:rsid w:val="00E53BB2"/>
    <w:rsid w:val="00E53F78"/>
    <w:rsid w:val="00E54667"/>
    <w:rsid w:val="00E54B3B"/>
    <w:rsid w:val="00E57196"/>
    <w:rsid w:val="00E57984"/>
    <w:rsid w:val="00E60881"/>
    <w:rsid w:val="00E630F9"/>
    <w:rsid w:val="00E63BC3"/>
    <w:rsid w:val="00E643A5"/>
    <w:rsid w:val="00E643AE"/>
    <w:rsid w:val="00E64430"/>
    <w:rsid w:val="00E64715"/>
    <w:rsid w:val="00E65867"/>
    <w:rsid w:val="00E65E19"/>
    <w:rsid w:val="00E66C82"/>
    <w:rsid w:val="00E734B5"/>
    <w:rsid w:val="00E744A7"/>
    <w:rsid w:val="00E74598"/>
    <w:rsid w:val="00E75155"/>
    <w:rsid w:val="00E75218"/>
    <w:rsid w:val="00E75573"/>
    <w:rsid w:val="00E75FE4"/>
    <w:rsid w:val="00E76AFE"/>
    <w:rsid w:val="00E77B6F"/>
    <w:rsid w:val="00E80925"/>
    <w:rsid w:val="00E81A49"/>
    <w:rsid w:val="00E82E5E"/>
    <w:rsid w:val="00E852C9"/>
    <w:rsid w:val="00E860EC"/>
    <w:rsid w:val="00E8658C"/>
    <w:rsid w:val="00E87C36"/>
    <w:rsid w:val="00E904B7"/>
    <w:rsid w:val="00E90529"/>
    <w:rsid w:val="00E905B1"/>
    <w:rsid w:val="00E90DD7"/>
    <w:rsid w:val="00E90DFB"/>
    <w:rsid w:val="00E9232B"/>
    <w:rsid w:val="00E923B9"/>
    <w:rsid w:val="00E9257B"/>
    <w:rsid w:val="00E92A05"/>
    <w:rsid w:val="00E95EC4"/>
    <w:rsid w:val="00E97A89"/>
    <w:rsid w:val="00EA0498"/>
    <w:rsid w:val="00EA231F"/>
    <w:rsid w:val="00EA2D62"/>
    <w:rsid w:val="00EA37A2"/>
    <w:rsid w:val="00EA3B3B"/>
    <w:rsid w:val="00EA46F1"/>
    <w:rsid w:val="00EA5771"/>
    <w:rsid w:val="00EA5E02"/>
    <w:rsid w:val="00EA70CC"/>
    <w:rsid w:val="00EA72BA"/>
    <w:rsid w:val="00EB09CF"/>
    <w:rsid w:val="00EB17AD"/>
    <w:rsid w:val="00EB2553"/>
    <w:rsid w:val="00EB2DE0"/>
    <w:rsid w:val="00EB31B3"/>
    <w:rsid w:val="00EB43CF"/>
    <w:rsid w:val="00EB5027"/>
    <w:rsid w:val="00EB5E38"/>
    <w:rsid w:val="00EB622C"/>
    <w:rsid w:val="00EB7505"/>
    <w:rsid w:val="00EB7A08"/>
    <w:rsid w:val="00EB7D01"/>
    <w:rsid w:val="00EC0C99"/>
    <w:rsid w:val="00EC181C"/>
    <w:rsid w:val="00EC2B0C"/>
    <w:rsid w:val="00EC33C0"/>
    <w:rsid w:val="00EC40A8"/>
    <w:rsid w:val="00EC4DA4"/>
    <w:rsid w:val="00EC4EA5"/>
    <w:rsid w:val="00EC72E5"/>
    <w:rsid w:val="00ED08C7"/>
    <w:rsid w:val="00ED3B90"/>
    <w:rsid w:val="00ED3DA7"/>
    <w:rsid w:val="00ED403E"/>
    <w:rsid w:val="00ED4E4D"/>
    <w:rsid w:val="00ED58FC"/>
    <w:rsid w:val="00ED5CDA"/>
    <w:rsid w:val="00ED6982"/>
    <w:rsid w:val="00EE1652"/>
    <w:rsid w:val="00EE1A0F"/>
    <w:rsid w:val="00EE1E35"/>
    <w:rsid w:val="00EE271F"/>
    <w:rsid w:val="00EE2C63"/>
    <w:rsid w:val="00EE3464"/>
    <w:rsid w:val="00EE3EA9"/>
    <w:rsid w:val="00EE4825"/>
    <w:rsid w:val="00EE49FA"/>
    <w:rsid w:val="00EE4BAB"/>
    <w:rsid w:val="00EE4D26"/>
    <w:rsid w:val="00EE5148"/>
    <w:rsid w:val="00EE5B41"/>
    <w:rsid w:val="00EE66D3"/>
    <w:rsid w:val="00EE7E50"/>
    <w:rsid w:val="00EF0048"/>
    <w:rsid w:val="00EF2804"/>
    <w:rsid w:val="00EF366B"/>
    <w:rsid w:val="00EF40FD"/>
    <w:rsid w:val="00EF4D2D"/>
    <w:rsid w:val="00EF5316"/>
    <w:rsid w:val="00EF53EB"/>
    <w:rsid w:val="00EF7408"/>
    <w:rsid w:val="00EF7F11"/>
    <w:rsid w:val="00F01558"/>
    <w:rsid w:val="00F01903"/>
    <w:rsid w:val="00F03B4D"/>
    <w:rsid w:val="00F04238"/>
    <w:rsid w:val="00F045CE"/>
    <w:rsid w:val="00F058BB"/>
    <w:rsid w:val="00F06851"/>
    <w:rsid w:val="00F06999"/>
    <w:rsid w:val="00F06CE8"/>
    <w:rsid w:val="00F0754A"/>
    <w:rsid w:val="00F07954"/>
    <w:rsid w:val="00F07AE5"/>
    <w:rsid w:val="00F1005A"/>
    <w:rsid w:val="00F10329"/>
    <w:rsid w:val="00F136CB"/>
    <w:rsid w:val="00F14304"/>
    <w:rsid w:val="00F14EBB"/>
    <w:rsid w:val="00F16FA3"/>
    <w:rsid w:val="00F2246D"/>
    <w:rsid w:val="00F22CEF"/>
    <w:rsid w:val="00F23486"/>
    <w:rsid w:val="00F23A7C"/>
    <w:rsid w:val="00F23CD0"/>
    <w:rsid w:val="00F2716C"/>
    <w:rsid w:val="00F27C16"/>
    <w:rsid w:val="00F27CA6"/>
    <w:rsid w:val="00F27F63"/>
    <w:rsid w:val="00F3100D"/>
    <w:rsid w:val="00F31882"/>
    <w:rsid w:val="00F336C8"/>
    <w:rsid w:val="00F33E5B"/>
    <w:rsid w:val="00F33FFC"/>
    <w:rsid w:val="00F3572E"/>
    <w:rsid w:val="00F363CE"/>
    <w:rsid w:val="00F367D4"/>
    <w:rsid w:val="00F371B2"/>
    <w:rsid w:val="00F37299"/>
    <w:rsid w:val="00F403DA"/>
    <w:rsid w:val="00F40C9F"/>
    <w:rsid w:val="00F40F58"/>
    <w:rsid w:val="00F41848"/>
    <w:rsid w:val="00F4220C"/>
    <w:rsid w:val="00F42AB9"/>
    <w:rsid w:val="00F430A1"/>
    <w:rsid w:val="00F435CF"/>
    <w:rsid w:val="00F43A13"/>
    <w:rsid w:val="00F4450A"/>
    <w:rsid w:val="00F44A52"/>
    <w:rsid w:val="00F44D2C"/>
    <w:rsid w:val="00F45606"/>
    <w:rsid w:val="00F4587D"/>
    <w:rsid w:val="00F45F67"/>
    <w:rsid w:val="00F517C7"/>
    <w:rsid w:val="00F52546"/>
    <w:rsid w:val="00F52C09"/>
    <w:rsid w:val="00F54560"/>
    <w:rsid w:val="00F555BF"/>
    <w:rsid w:val="00F57929"/>
    <w:rsid w:val="00F57A25"/>
    <w:rsid w:val="00F60BE0"/>
    <w:rsid w:val="00F60CBF"/>
    <w:rsid w:val="00F626C8"/>
    <w:rsid w:val="00F62BC0"/>
    <w:rsid w:val="00F63A70"/>
    <w:rsid w:val="00F63B72"/>
    <w:rsid w:val="00F64A24"/>
    <w:rsid w:val="00F64D04"/>
    <w:rsid w:val="00F65108"/>
    <w:rsid w:val="00F65449"/>
    <w:rsid w:val="00F65701"/>
    <w:rsid w:val="00F65D60"/>
    <w:rsid w:val="00F66581"/>
    <w:rsid w:val="00F67DC0"/>
    <w:rsid w:val="00F67F81"/>
    <w:rsid w:val="00F70241"/>
    <w:rsid w:val="00F706CE"/>
    <w:rsid w:val="00F7076E"/>
    <w:rsid w:val="00F70D10"/>
    <w:rsid w:val="00F71E0D"/>
    <w:rsid w:val="00F72612"/>
    <w:rsid w:val="00F7298E"/>
    <w:rsid w:val="00F72C58"/>
    <w:rsid w:val="00F72FF3"/>
    <w:rsid w:val="00F739B6"/>
    <w:rsid w:val="00F73BC1"/>
    <w:rsid w:val="00F75D66"/>
    <w:rsid w:val="00F801C1"/>
    <w:rsid w:val="00F82CC0"/>
    <w:rsid w:val="00F82D64"/>
    <w:rsid w:val="00F83712"/>
    <w:rsid w:val="00F83B16"/>
    <w:rsid w:val="00F8433C"/>
    <w:rsid w:val="00F856F0"/>
    <w:rsid w:val="00F85A94"/>
    <w:rsid w:val="00F85CA0"/>
    <w:rsid w:val="00F8601B"/>
    <w:rsid w:val="00F910B1"/>
    <w:rsid w:val="00F91262"/>
    <w:rsid w:val="00F927A9"/>
    <w:rsid w:val="00F92898"/>
    <w:rsid w:val="00F9385B"/>
    <w:rsid w:val="00F94151"/>
    <w:rsid w:val="00F9548F"/>
    <w:rsid w:val="00F95870"/>
    <w:rsid w:val="00F95B35"/>
    <w:rsid w:val="00F9669E"/>
    <w:rsid w:val="00F96BA5"/>
    <w:rsid w:val="00F97AC2"/>
    <w:rsid w:val="00FA048F"/>
    <w:rsid w:val="00FA141B"/>
    <w:rsid w:val="00FA48CD"/>
    <w:rsid w:val="00FA4B5B"/>
    <w:rsid w:val="00FA4EE0"/>
    <w:rsid w:val="00FA52B5"/>
    <w:rsid w:val="00FA570A"/>
    <w:rsid w:val="00FA57B9"/>
    <w:rsid w:val="00FA6975"/>
    <w:rsid w:val="00FA6A20"/>
    <w:rsid w:val="00FA7E3B"/>
    <w:rsid w:val="00FA7ED9"/>
    <w:rsid w:val="00FB142F"/>
    <w:rsid w:val="00FB1E45"/>
    <w:rsid w:val="00FB22A7"/>
    <w:rsid w:val="00FB426F"/>
    <w:rsid w:val="00FB4AB6"/>
    <w:rsid w:val="00FB5065"/>
    <w:rsid w:val="00FB506E"/>
    <w:rsid w:val="00FB6402"/>
    <w:rsid w:val="00FB6D8F"/>
    <w:rsid w:val="00FB7791"/>
    <w:rsid w:val="00FC0178"/>
    <w:rsid w:val="00FC0219"/>
    <w:rsid w:val="00FC0AB7"/>
    <w:rsid w:val="00FC0D80"/>
    <w:rsid w:val="00FC1B09"/>
    <w:rsid w:val="00FC1E3E"/>
    <w:rsid w:val="00FC2511"/>
    <w:rsid w:val="00FC2744"/>
    <w:rsid w:val="00FC3FDA"/>
    <w:rsid w:val="00FC4070"/>
    <w:rsid w:val="00FC530F"/>
    <w:rsid w:val="00FC603A"/>
    <w:rsid w:val="00FC6E95"/>
    <w:rsid w:val="00FC787F"/>
    <w:rsid w:val="00FC7F02"/>
    <w:rsid w:val="00FD061A"/>
    <w:rsid w:val="00FD1A74"/>
    <w:rsid w:val="00FD1EF0"/>
    <w:rsid w:val="00FD2D5B"/>
    <w:rsid w:val="00FD2EAC"/>
    <w:rsid w:val="00FD358B"/>
    <w:rsid w:val="00FD3D64"/>
    <w:rsid w:val="00FD3FC0"/>
    <w:rsid w:val="00FD4211"/>
    <w:rsid w:val="00FD422C"/>
    <w:rsid w:val="00FD4516"/>
    <w:rsid w:val="00FD58B6"/>
    <w:rsid w:val="00FD5C1C"/>
    <w:rsid w:val="00FD6130"/>
    <w:rsid w:val="00FD666C"/>
    <w:rsid w:val="00FD6FCA"/>
    <w:rsid w:val="00FD73CD"/>
    <w:rsid w:val="00FE01AA"/>
    <w:rsid w:val="00FE086B"/>
    <w:rsid w:val="00FE1564"/>
    <w:rsid w:val="00FE15D4"/>
    <w:rsid w:val="00FE3E08"/>
    <w:rsid w:val="00FE56FA"/>
    <w:rsid w:val="00FE60E6"/>
    <w:rsid w:val="00FE642C"/>
    <w:rsid w:val="00FE75BC"/>
    <w:rsid w:val="00FE7E9E"/>
    <w:rsid w:val="00FE7EC2"/>
    <w:rsid w:val="00FF030B"/>
    <w:rsid w:val="00FF04ED"/>
    <w:rsid w:val="00FF0C84"/>
    <w:rsid w:val="00FF19C5"/>
    <w:rsid w:val="00FF2039"/>
    <w:rsid w:val="00FF239F"/>
    <w:rsid w:val="00FF3496"/>
    <w:rsid w:val="00FF6CF7"/>
    <w:rsid w:val="00FF6ECB"/>
    <w:rsid w:val="00FF6F5E"/>
    <w:rsid w:val="00FF7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EB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12120" w:themeColor="text1"/>
        <w:sz w:val="18"/>
        <w:szCs w:val="18"/>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1A5"/>
    <w:rPr>
      <w:rFonts w:asciiTheme="majorHAnsi" w:hAnsiTheme="majorHAnsi"/>
      <w:sz w:val="20"/>
    </w:rPr>
  </w:style>
  <w:style w:type="paragraph" w:styleId="Heading1">
    <w:name w:val="heading 1"/>
    <w:basedOn w:val="Heading3"/>
    <w:next w:val="Normal"/>
    <w:link w:val="Heading1Char"/>
    <w:uiPriority w:val="9"/>
    <w:qFormat/>
    <w:rsid w:val="00494C7F"/>
    <w:pPr>
      <w:spacing w:before="0" w:after="40"/>
      <w:outlineLvl w:val="0"/>
    </w:pPr>
  </w:style>
  <w:style w:type="paragraph" w:styleId="Heading2">
    <w:name w:val="heading 2"/>
    <w:basedOn w:val="Heading3"/>
    <w:next w:val="Normal"/>
    <w:link w:val="Heading2Char"/>
    <w:uiPriority w:val="9"/>
    <w:unhideWhenUsed/>
    <w:qFormat/>
    <w:rsid w:val="00494C7F"/>
    <w:pPr>
      <w:ind w:left="284"/>
      <w:outlineLvl w:val="1"/>
    </w:pPr>
  </w:style>
  <w:style w:type="paragraph" w:styleId="Heading3">
    <w:name w:val="heading 3"/>
    <w:basedOn w:val="Normal"/>
    <w:next w:val="BodyText1"/>
    <w:link w:val="Heading3Char"/>
    <w:uiPriority w:val="9"/>
    <w:unhideWhenUsed/>
    <w:qFormat/>
    <w:rsid w:val="00597C94"/>
    <w:pPr>
      <w:keepNext/>
      <w:keepLines/>
      <w:spacing w:before="120" w:line="240" w:lineRule="auto"/>
      <w:outlineLvl w:val="2"/>
    </w:pPr>
    <w:rPr>
      <w:rFonts w:eastAsiaTheme="majorEastAsia" w:cstheme="majorBidi"/>
      <w:b/>
      <w:caps/>
      <w:color w:val="C00000"/>
      <w:sz w:val="32"/>
      <w:lang w:val="en-AU"/>
    </w:rPr>
  </w:style>
  <w:style w:type="paragraph" w:styleId="Heading4">
    <w:name w:val="heading 4"/>
    <w:basedOn w:val="Heading3"/>
    <w:next w:val="Normal"/>
    <w:link w:val="Heading4Char"/>
    <w:uiPriority w:val="9"/>
    <w:unhideWhenUsed/>
    <w:qFormat/>
    <w:rsid w:val="00A36674"/>
    <w:pPr>
      <w:spacing w:before="0" w:after="200"/>
      <w:outlineLvl w:val="3"/>
    </w:pPr>
    <w:rPr>
      <w:bCs/>
      <w:caps w:val="0"/>
      <w:noProof/>
      <w:color w:val="009DD5" w:themeColor="accent2"/>
      <w:sz w:val="6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443CE"/>
    <w:pPr>
      <w:tabs>
        <w:tab w:val="center" w:pos="4680"/>
        <w:tab w:val="right" w:pos="9360"/>
      </w:tabs>
    </w:pPr>
  </w:style>
  <w:style w:type="character" w:customStyle="1" w:styleId="HeaderChar">
    <w:name w:val="Header Char"/>
    <w:basedOn w:val="DefaultParagraphFont"/>
    <w:link w:val="Header"/>
    <w:uiPriority w:val="99"/>
    <w:semiHidden/>
    <w:rsid w:val="00F82CC0"/>
  </w:style>
  <w:style w:type="paragraph" w:styleId="Footer">
    <w:name w:val="footer"/>
    <w:basedOn w:val="Normal"/>
    <w:link w:val="FooterChar"/>
    <w:uiPriority w:val="99"/>
    <w:semiHidden/>
    <w:rsid w:val="007241DE"/>
  </w:style>
  <w:style w:type="character" w:customStyle="1" w:styleId="FooterChar">
    <w:name w:val="Footer Char"/>
    <w:basedOn w:val="DefaultParagraphFont"/>
    <w:link w:val="Footer"/>
    <w:uiPriority w:val="99"/>
    <w:semiHidden/>
    <w:rsid w:val="00F82CC0"/>
  </w:style>
  <w:style w:type="paragraph" w:styleId="Title">
    <w:name w:val="Title"/>
    <w:basedOn w:val="Normal"/>
    <w:next w:val="Normal"/>
    <w:link w:val="TitleChar"/>
    <w:uiPriority w:val="10"/>
    <w:qFormat/>
    <w:rsid w:val="003B6A7C"/>
    <w:pPr>
      <w:spacing w:line="2040" w:lineRule="exact"/>
      <w:contextualSpacing/>
      <w:jc w:val="right"/>
    </w:pPr>
    <w:rPr>
      <w:rFonts w:eastAsiaTheme="majorEastAsia" w:cstheme="majorBidi"/>
      <w:color w:val="FFFFFF" w:themeColor="background1"/>
      <w:sz w:val="200"/>
      <w:szCs w:val="56"/>
    </w:rPr>
  </w:style>
  <w:style w:type="character" w:customStyle="1" w:styleId="TitleChar">
    <w:name w:val="Title Char"/>
    <w:basedOn w:val="DefaultParagraphFont"/>
    <w:link w:val="Title"/>
    <w:uiPriority w:val="10"/>
    <w:rsid w:val="003B6A7C"/>
    <w:rPr>
      <w:rFonts w:eastAsiaTheme="majorEastAsia" w:cstheme="majorBidi"/>
      <w:color w:val="FFFFFF" w:themeColor="background1"/>
      <w:sz w:val="200"/>
      <w:szCs w:val="56"/>
    </w:rPr>
  </w:style>
  <w:style w:type="character" w:styleId="PlaceholderText">
    <w:name w:val="Placeholder Text"/>
    <w:basedOn w:val="DefaultParagraphFont"/>
    <w:uiPriority w:val="99"/>
    <w:semiHidden/>
    <w:rsid w:val="007241DE"/>
    <w:rPr>
      <w:color w:val="808080"/>
    </w:rPr>
  </w:style>
  <w:style w:type="paragraph" w:styleId="Subtitle">
    <w:name w:val="Subtitle"/>
    <w:basedOn w:val="Normal"/>
    <w:next w:val="Normal"/>
    <w:link w:val="SubtitleChar"/>
    <w:uiPriority w:val="11"/>
    <w:qFormat/>
    <w:rsid w:val="003B6A7C"/>
    <w:pPr>
      <w:numPr>
        <w:ilvl w:val="1"/>
      </w:numPr>
      <w:spacing w:line="1910" w:lineRule="exact"/>
      <w:jc w:val="right"/>
    </w:pPr>
    <w:rPr>
      <w:rFonts w:eastAsiaTheme="minorEastAsia"/>
      <w:i/>
      <w:color w:val="009DD5" w:themeColor="accent2"/>
      <w:sz w:val="169"/>
      <w:szCs w:val="22"/>
    </w:rPr>
  </w:style>
  <w:style w:type="character" w:customStyle="1" w:styleId="SubtitleChar">
    <w:name w:val="Subtitle Char"/>
    <w:basedOn w:val="DefaultParagraphFont"/>
    <w:link w:val="Subtitle"/>
    <w:uiPriority w:val="11"/>
    <w:rsid w:val="003B6A7C"/>
    <w:rPr>
      <w:rFonts w:eastAsiaTheme="minorEastAsia"/>
      <w:i/>
      <w:color w:val="009DD5" w:themeColor="accent2"/>
      <w:sz w:val="169"/>
      <w:szCs w:val="22"/>
    </w:rPr>
  </w:style>
  <w:style w:type="table" w:styleId="TableGrid">
    <w:name w:val="Table Grid"/>
    <w:basedOn w:val="TableNormal"/>
    <w:uiPriority w:val="39"/>
    <w:rsid w:val="008D16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B95E3C"/>
    <w:pPr>
      <w:numPr>
        <w:numId w:val="4"/>
      </w:numPr>
      <w:spacing w:after="480"/>
    </w:pPr>
    <w:rPr>
      <w:caps/>
      <w:sz w:val="15"/>
    </w:rPr>
  </w:style>
  <w:style w:type="numbering" w:customStyle="1" w:styleId="BullettedList">
    <w:name w:val="BullettedList"/>
    <w:uiPriority w:val="99"/>
    <w:rsid w:val="00180E8A"/>
    <w:pPr>
      <w:numPr>
        <w:numId w:val="2"/>
      </w:numPr>
    </w:pPr>
  </w:style>
  <w:style w:type="character" w:styleId="PageNumber">
    <w:name w:val="page number"/>
    <w:basedOn w:val="DefaultParagraphFont"/>
    <w:uiPriority w:val="99"/>
    <w:semiHidden/>
    <w:rsid w:val="00EB09CF"/>
    <w:rPr>
      <w:rFonts w:asciiTheme="majorHAnsi" w:hAnsiTheme="majorHAnsi"/>
      <w:color w:val="BD1633" w:themeColor="accent1" w:themeShade="BF"/>
      <w:sz w:val="18"/>
    </w:rPr>
  </w:style>
  <w:style w:type="character" w:customStyle="1" w:styleId="Heading1Char">
    <w:name w:val="Heading 1 Char"/>
    <w:basedOn w:val="DefaultParagraphFont"/>
    <w:link w:val="Heading1"/>
    <w:uiPriority w:val="9"/>
    <w:rsid w:val="00494C7F"/>
    <w:rPr>
      <w:rFonts w:asciiTheme="majorHAnsi" w:eastAsiaTheme="majorEastAsia" w:hAnsiTheme="majorHAnsi" w:cstheme="majorBidi"/>
      <w:b/>
      <w:caps/>
      <w:color w:val="C00000"/>
      <w:sz w:val="32"/>
      <w:lang w:val="en-AU"/>
    </w:rPr>
  </w:style>
  <w:style w:type="paragraph" w:styleId="TOC1">
    <w:name w:val="toc 1"/>
    <w:basedOn w:val="Normal"/>
    <w:next w:val="Normal"/>
    <w:autoRedefine/>
    <w:uiPriority w:val="39"/>
    <w:unhideWhenUsed/>
    <w:rsid w:val="006A19B9"/>
    <w:pPr>
      <w:numPr>
        <w:numId w:val="9"/>
      </w:numPr>
      <w:tabs>
        <w:tab w:val="right" w:leader="dot" w:pos="2160"/>
      </w:tabs>
      <w:spacing w:after="480"/>
    </w:pPr>
    <w:rPr>
      <w:rFonts w:cstheme="majorHAnsi"/>
      <w:caps/>
    </w:rPr>
  </w:style>
  <w:style w:type="character" w:styleId="Hyperlink">
    <w:name w:val="Hyperlink"/>
    <w:basedOn w:val="DefaultParagraphFont"/>
    <w:uiPriority w:val="99"/>
    <w:rsid w:val="00EB09CF"/>
    <w:rPr>
      <w:color w:val="0563C1" w:themeColor="hyperlink"/>
      <w:u w:val="single"/>
    </w:rPr>
  </w:style>
  <w:style w:type="character" w:customStyle="1" w:styleId="Heading2Char">
    <w:name w:val="Heading 2 Char"/>
    <w:basedOn w:val="DefaultParagraphFont"/>
    <w:link w:val="Heading2"/>
    <w:uiPriority w:val="9"/>
    <w:rsid w:val="00494C7F"/>
    <w:rPr>
      <w:rFonts w:asciiTheme="majorHAnsi" w:eastAsiaTheme="majorEastAsia" w:hAnsiTheme="majorHAnsi" w:cstheme="majorBidi"/>
      <w:b/>
      <w:caps/>
      <w:color w:val="C00000"/>
      <w:sz w:val="32"/>
      <w:lang w:val="en-AU"/>
    </w:rPr>
  </w:style>
  <w:style w:type="paragraph" w:styleId="TOC2">
    <w:name w:val="toc 2"/>
    <w:basedOn w:val="Normal"/>
    <w:next w:val="Normal"/>
    <w:autoRedefine/>
    <w:uiPriority w:val="39"/>
    <w:unhideWhenUsed/>
    <w:rsid w:val="00D15EF9"/>
    <w:pPr>
      <w:numPr>
        <w:numId w:val="6"/>
      </w:numPr>
      <w:tabs>
        <w:tab w:val="right" w:leader="dot" w:pos="2160"/>
      </w:tabs>
      <w:spacing w:after="480"/>
      <w:ind w:left="288" w:hanging="288"/>
    </w:pPr>
    <w:rPr>
      <w:caps/>
    </w:rPr>
  </w:style>
  <w:style w:type="paragraph" w:customStyle="1" w:styleId="IssueInfo">
    <w:name w:val="Issue Info"/>
    <w:basedOn w:val="Normal"/>
    <w:link w:val="IssueInfoChar"/>
    <w:uiPriority w:val="12"/>
    <w:qFormat/>
    <w:rsid w:val="009B0B15"/>
    <w:pPr>
      <w:ind w:left="1296"/>
    </w:pPr>
    <w:rPr>
      <w:b/>
      <w:color w:val="F28D2C" w:themeColor="accent4"/>
      <w:sz w:val="16"/>
    </w:rPr>
  </w:style>
  <w:style w:type="paragraph" w:customStyle="1" w:styleId="Tagline">
    <w:name w:val="Tagline"/>
    <w:basedOn w:val="Normal"/>
    <w:link w:val="TaglineChar"/>
    <w:uiPriority w:val="13"/>
    <w:qFormat/>
    <w:rsid w:val="006971F2"/>
    <w:pPr>
      <w:spacing w:line="300" w:lineRule="exact"/>
      <w:ind w:left="227" w:right="284"/>
      <w:jc w:val="center"/>
    </w:pPr>
    <w:rPr>
      <w:caps/>
      <w:color w:val="4A412B" w:themeColor="accent3" w:themeShade="40"/>
      <w:spacing w:val="20"/>
      <w:sz w:val="22"/>
      <w:szCs w:val="22"/>
      <w:lang w:val="en-AU"/>
    </w:rPr>
  </w:style>
  <w:style w:type="character" w:customStyle="1" w:styleId="IssueInfoChar">
    <w:name w:val="Issue Info Char"/>
    <w:basedOn w:val="DefaultParagraphFont"/>
    <w:link w:val="IssueInfo"/>
    <w:uiPriority w:val="12"/>
    <w:rsid w:val="00F82CC0"/>
    <w:rPr>
      <w:rFonts w:asciiTheme="majorHAnsi" w:hAnsiTheme="majorHAnsi"/>
      <w:b/>
      <w:color w:val="F28D2C" w:themeColor="accent4"/>
      <w:sz w:val="16"/>
    </w:rPr>
  </w:style>
  <w:style w:type="paragraph" w:styleId="Quote">
    <w:name w:val="Quote"/>
    <w:basedOn w:val="Normal"/>
    <w:next w:val="Normal"/>
    <w:link w:val="QuoteChar"/>
    <w:uiPriority w:val="29"/>
    <w:qFormat/>
    <w:rsid w:val="006971F2"/>
    <w:pPr>
      <w:spacing w:after="160"/>
      <w:jc w:val="center"/>
    </w:pPr>
    <w:rPr>
      <w:i/>
      <w:iCs/>
      <w:color w:val="538135" w:themeColor="accent6" w:themeShade="BF"/>
      <w:sz w:val="22"/>
      <w:szCs w:val="20"/>
    </w:rPr>
  </w:style>
  <w:style w:type="character" w:customStyle="1" w:styleId="TaglineChar">
    <w:name w:val="Tagline Char"/>
    <w:basedOn w:val="DefaultParagraphFont"/>
    <w:link w:val="Tagline"/>
    <w:uiPriority w:val="13"/>
    <w:rsid w:val="006971F2"/>
    <w:rPr>
      <w:rFonts w:asciiTheme="majorHAnsi" w:hAnsiTheme="majorHAnsi"/>
      <w:caps/>
      <w:color w:val="4A412B" w:themeColor="accent3" w:themeShade="40"/>
      <w:spacing w:val="20"/>
      <w:sz w:val="22"/>
      <w:szCs w:val="22"/>
      <w:lang w:val="en-AU"/>
    </w:rPr>
  </w:style>
  <w:style w:type="character" w:customStyle="1" w:styleId="QuoteChar">
    <w:name w:val="Quote Char"/>
    <w:basedOn w:val="DefaultParagraphFont"/>
    <w:link w:val="Quote"/>
    <w:uiPriority w:val="29"/>
    <w:rsid w:val="006971F2"/>
    <w:rPr>
      <w:rFonts w:asciiTheme="majorHAnsi" w:hAnsiTheme="majorHAnsi"/>
      <w:i/>
      <w:iCs/>
      <w:color w:val="538135" w:themeColor="accent6" w:themeShade="BF"/>
      <w:sz w:val="22"/>
      <w:szCs w:val="20"/>
    </w:rPr>
  </w:style>
  <w:style w:type="paragraph" w:styleId="BalloonText">
    <w:name w:val="Balloon Text"/>
    <w:basedOn w:val="Normal"/>
    <w:link w:val="BalloonTextChar"/>
    <w:uiPriority w:val="99"/>
    <w:semiHidden/>
    <w:unhideWhenUsed/>
    <w:rsid w:val="006F76D3"/>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6F76D3"/>
    <w:rPr>
      <w:rFonts w:ascii="Segoe UI" w:hAnsi="Segoe UI" w:cs="Segoe UI"/>
    </w:rPr>
  </w:style>
  <w:style w:type="paragraph" w:customStyle="1" w:styleId="Quote2">
    <w:name w:val="Quote2"/>
    <w:basedOn w:val="BodyText1"/>
    <w:link w:val="Quote2Char"/>
    <w:uiPriority w:val="29"/>
    <w:qFormat/>
    <w:rsid w:val="00B81A88"/>
    <w:pPr>
      <w:pBdr>
        <w:top w:val="single" w:sz="4" w:space="1" w:color="C00000"/>
        <w:bottom w:val="single" w:sz="4" w:space="1" w:color="C00000"/>
      </w:pBdr>
      <w:spacing w:before="240" w:after="240"/>
      <w:jc w:val="center"/>
    </w:pPr>
    <w:rPr>
      <w:rFonts w:ascii="Lato" w:hAnsi="Lato"/>
      <w:i/>
      <w:iCs/>
      <w:color w:val="D62727"/>
      <w:sz w:val="21"/>
      <w:szCs w:val="21"/>
    </w:rPr>
  </w:style>
  <w:style w:type="paragraph" w:customStyle="1" w:styleId="Quotename">
    <w:name w:val="Quote name"/>
    <w:basedOn w:val="Normal"/>
    <w:next w:val="Normal"/>
    <w:link w:val="QuotenameChar"/>
    <w:uiPriority w:val="30"/>
    <w:qFormat/>
    <w:rsid w:val="006A0F2F"/>
    <w:pPr>
      <w:spacing w:line="280" w:lineRule="exact"/>
      <w:jc w:val="center"/>
    </w:pPr>
    <w:rPr>
      <w:caps/>
      <w:sz w:val="13"/>
    </w:rPr>
  </w:style>
  <w:style w:type="character" w:customStyle="1" w:styleId="Quote2Char">
    <w:name w:val="Quote2 Char"/>
    <w:basedOn w:val="DefaultParagraphFont"/>
    <w:link w:val="Quote2"/>
    <w:uiPriority w:val="29"/>
    <w:rsid w:val="00B81A88"/>
    <w:rPr>
      <w:rFonts w:ascii="Lato" w:hAnsi="Lato" w:cstheme="majorHAnsi"/>
      <w:i/>
      <w:iCs/>
      <w:color w:val="D62727"/>
      <w:sz w:val="21"/>
      <w:szCs w:val="21"/>
      <w:lang w:val="en-AU"/>
    </w:rPr>
  </w:style>
  <w:style w:type="character" w:customStyle="1" w:styleId="Heading3Char">
    <w:name w:val="Heading 3 Char"/>
    <w:basedOn w:val="DefaultParagraphFont"/>
    <w:link w:val="Heading3"/>
    <w:uiPriority w:val="9"/>
    <w:rsid w:val="00597C94"/>
    <w:rPr>
      <w:rFonts w:asciiTheme="majorHAnsi" w:eastAsiaTheme="majorEastAsia" w:hAnsiTheme="majorHAnsi" w:cstheme="majorBidi"/>
      <w:b/>
      <w:caps/>
      <w:color w:val="C00000"/>
      <w:sz w:val="32"/>
      <w:lang w:val="en-AU"/>
    </w:rPr>
  </w:style>
  <w:style w:type="character" w:customStyle="1" w:styleId="QuotenameChar">
    <w:name w:val="Quote name Char"/>
    <w:basedOn w:val="DefaultParagraphFont"/>
    <w:link w:val="Quotename"/>
    <w:uiPriority w:val="30"/>
    <w:rsid w:val="00F82CC0"/>
    <w:rPr>
      <w:rFonts w:asciiTheme="majorHAnsi" w:hAnsiTheme="majorHAnsi"/>
      <w:caps/>
      <w:sz w:val="13"/>
    </w:rPr>
  </w:style>
  <w:style w:type="character" w:customStyle="1" w:styleId="Heading4Char">
    <w:name w:val="Heading 4 Char"/>
    <w:basedOn w:val="DefaultParagraphFont"/>
    <w:link w:val="Heading4"/>
    <w:uiPriority w:val="9"/>
    <w:rsid w:val="00A36674"/>
    <w:rPr>
      <w:rFonts w:asciiTheme="majorHAnsi" w:eastAsiaTheme="majorEastAsia" w:hAnsiTheme="majorHAnsi" w:cstheme="majorBidi"/>
      <w:b/>
      <w:bCs/>
      <w:noProof/>
      <w:color w:val="009DD5" w:themeColor="accent2"/>
      <w:sz w:val="66"/>
      <w:szCs w:val="32"/>
      <w:lang w:val="en-AU"/>
    </w:rPr>
  </w:style>
  <w:style w:type="paragraph" w:customStyle="1" w:styleId="Quote3">
    <w:name w:val="Quote3"/>
    <w:basedOn w:val="Normal"/>
    <w:link w:val="Quote3Char"/>
    <w:uiPriority w:val="29"/>
    <w:qFormat/>
    <w:rsid w:val="00D15EF9"/>
    <w:pPr>
      <w:spacing w:line="312" w:lineRule="auto"/>
      <w:jc w:val="center"/>
    </w:pPr>
    <w:rPr>
      <w:color w:val="FFFFFF" w:themeColor="background1"/>
      <w:lang w:val="en"/>
    </w:rPr>
  </w:style>
  <w:style w:type="paragraph" w:customStyle="1" w:styleId="Logo">
    <w:name w:val="Logo"/>
    <w:basedOn w:val="Normal"/>
    <w:next w:val="BodyText"/>
    <w:link w:val="LogoChar"/>
    <w:uiPriority w:val="31"/>
    <w:qFormat/>
    <w:rsid w:val="005175B2"/>
    <w:pPr>
      <w:spacing w:before="240"/>
    </w:pPr>
    <w:rPr>
      <w:color w:val="4A412B" w:themeColor="accent3" w:themeShade="40"/>
      <w:sz w:val="22"/>
      <w:lang w:val="en"/>
    </w:rPr>
  </w:style>
  <w:style w:type="character" w:customStyle="1" w:styleId="Quote3Char">
    <w:name w:val="Quote3 Char"/>
    <w:basedOn w:val="DefaultParagraphFont"/>
    <w:link w:val="Quote3"/>
    <w:uiPriority w:val="29"/>
    <w:rsid w:val="00F82CC0"/>
    <w:rPr>
      <w:rFonts w:asciiTheme="majorHAnsi" w:hAnsiTheme="majorHAnsi"/>
      <w:color w:val="FFFFFF" w:themeColor="background1"/>
      <w:lang w:val="en"/>
    </w:rPr>
  </w:style>
  <w:style w:type="paragraph" w:customStyle="1" w:styleId="Contact">
    <w:name w:val="Contact"/>
    <w:basedOn w:val="Normal"/>
    <w:link w:val="ContactChar"/>
    <w:uiPriority w:val="32"/>
    <w:qFormat/>
    <w:rsid w:val="00401D51"/>
    <w:pPr>
      <w:jc w:val="center"/>
    </w:pPr>
    <w:rPr>
      <w:sz w:val="15"/>
      <w:lang w:val="en"/>
    </w:rPr>
  </w:style>
  <w:style w:type="character" w:customStyle="1" w:styleId="LogoChar">
    <w:name w:val="Logo Char"/>
    <w:basedOn w:val="DefaultParagraphFont"/>
    <w:link w:val="Logo"/>
    <w:uiPriority w:val="31"/>
    <w:rsid w:val="005175B2"/>
    <w:rPr>
      <w:rFonts w:asciiTheme="majorHAnsi" w:hAnsiTheme="majorHAnsi"/>
      <w:color w:val="4A412B" w:themeColor="accent3" w:themeShade="40"/>
      <w:sz w:val="22"/>
      <w:lang w:val="en"/>
    </w:rPr>
  </w:style>
  <w:style w:type="character" w:customStyle="1" w:styleId="ContactChar">
    <w:name w:val="Contact Char"/>
    <w:basedOn w:val="DefaultParagraphFont"/>
    <w:link w:val="Contact"/>
    <w:uiPriority w:val="32"/>
    <w:rsid w:val="00F82CC0"/>
    <w:rPr>
      <w:rFonts w:asciiTheme="majorHAnsi" w:hAnsiTheme="majorHAnsi"/>
      <w:sz w:val="15"/>
      <w:lang w:val="en"/>
    </w:rPr>
  </w:style>
  <w:style w:type="character" w:customStyle="1" w:styleId="UnresolvedMention1">
    <w:name w:val="Unresolved Mention1"/>
    <w:basedOn w:val="DefaultParagraphFont"/>
    <w:uiPriority w:val="99"/>
    <w:semiHidden/>
    <w:unhideWhenUsed/>
    <w:rsid w:val="00E34331"/>
    <w:rPr>
      <w:color w:val="605E5C"/>
      <w:shd w:val="clear" w:color="auto" w:fill="E1DFDD"/>
    </w:rPr>
  </w:style>
  <w:style w:type="paragraph" w:styleId="ListParagraph">
    <w:name w:val="List Paragraph"/>
    <w:basedOn w:val="Normal"/>
    <w:uiPriority w:val="34"/>
    <w:qFormat/>
    <w:rsid w:val="00E34331"/>
    <w:pPr>
      <w:ind w:left="720"/>
      <w:contextualSpacing/>
    </w:pPr>
  </w:style>
  <w:style w:type="paragraph" w:customStyle="1" w:styleId="BodyText1">
    <w:name w:val="Body Text1"/>
    <w:basedOn w:val="Normal"/>
    <w:link w:val="BodytextChar"/>
    <w:qFormat/>
    <w:rsid w:val="00C86721"/>
    <w:pPr>
      <w:spacing w:after="60"/>
    </w:pPr>
    <w:rPr>
      <w:rFonts w:cstheme="majorHAnsi"/>
      <w:szCs w:val="20"/>
      <w:lang w:val="en-AU"/>
    </w:rPr>
  </w:style>
  <w:style w:type="character" w:customStyle="1" w:styleId="BodytextChar">
    <w:name w:val="Body text Char"/>
    <w:basedOn w:val="DefaultParagraphFont"/>
    <w:link w:val="BodyText1"/>
    <w:rsid w:val="00C86721"/>
    <w:rPr>
      <w:rFonts w:asciiTheme="majorHAnsi" w:hAnsiTheme="majorHAnsi" w:cstheme="majorHAnsi"/>
      <w:sz w:val="20"/>
      <w:szCs w:val="20"/>
      <w:lang w:val="en-AU"/>
    </w:rPr>
  </w:style>
  <w:style w:type="paragraph" w:styleId="BodyText">
    <w:name w:val="Body Text"/>
    <w:basedOn w:val="Normal"/>
    <w:link w:val="BodyTextChar0"/>
    <w:uiPriority w:val="99"/>
    <w:unhideWhenUsed/>
    <w:rsid w:val="005175B2"/>
    <w:pPr>
      <w:spacing w:after="120"/>
    </w:pPr>
  </w:style>
  <w:style w:type="character" w:customStyle="1" w:styleId="BodyTextChar0">
    <w:name w:val="Body Text Char"/>
    <w:basedOn w:val="DefaultParagraphFont"/>
    <w:link w:val="BodyText"/>
    <w:uiPriority w:val="99"/>
    <w:rsid w:val="005175B2"/>
  </w:style>
  <w:style w:type="character" w:styleId="FollowedHyperlink">
    <w:name w:val="FollowedHyperlink"/>
    <w:basedOn w:val="DefaultParagraphFont"/>
    <w:uiPriority w:val="99"/>
    <w:semiHidden/>
    <w:unhideWhenUsed/>
    <w:rsid w:val="00733AC7"/>
    <w:rPr>
      <w:color w:val="954F72" w:themeColor="followedHyperlink"/>
      <w:u w:val="single"/>
    </w:rPr>
  </w:style>
  <w:style w:type="paragraph" w:customStyle="1" w:styleId="Masstimesheading">
    <w:name w:val="Mass times heading"/>
    <w:basedOn w:val="Heading3"/>
    <w:link w:val="MasstimesheadingChar"/>
    <w:qFormat/>
    <w:rsid w:val="00527688"/>
    <w:pPr>
      <w:spacing w:before="240" w:after="240"/>
      <w:jc w:val="center"/>
    </w:pPr>
    <w:rPr>
      <w:color w:val="FFFFFF" w:themeColor="background1"/>
    </w:rPr>
  </w:style>
  <w:style w:type="paragraph" w:customStyle="1" w:styleId="Thankyouheading">
    <w:name w:val="Thank you heading"/>
    <w:basedOn w:val="Heading2"/>
    <w:link w:val="ThankyouheadingChar"/>
    <w:qFormat/>
    <w:rsid w:val="00133CA5"/>
    <w:pPr>
      <w:framePr w:hSpace="180" w:wrap="around" w:vAnchor="text" w:hAnchor="margin" w:y="235"/>
      <w:ind w:left="0"/>
      <w:jc w:val="both"/>
    </w:pPr>
    <w:rPr>
      <w:sz w:val="28"/>
      <w:szCs w:val="16"/>
    </w:rPr>
  </w:style>
  <w:style w:type="character" w:customStyle="1" w:styleId="MasstimesheadingChar">
    <w:name w:val="Mass times heading Char"/>
    <w:basedOn w:val="Heading3Char"/>
    <w:link w:val="Masstimesheading"/>
    <w:rsid w:val="00527688"/>
    <w:rPr>
      <w:rFonts w:asciiTheme="majorHAnsi" w:eastAsiaTheme="majorEastAsia" w:hAnsiTheme="majorHAnsi" w:cstheme="majorBidi"/>
      <w:b/>
      <w:caps/>
      <w:color w:val="FFFFFF" w:themeColor="background1"/>
      <w:sz w:val="32"/>
      <w:lang w:val="en-AU"/>
    </w:rPr>
  </w:style>
  <w:style w:type="character" w:customStyle="1" w:styleId="ThankyouheadingChar">
    <w:name w:val="Thank you heading Char"/>
    <w:basedOn w:val="Heading2Char"/>
    <w:link w:val="Thankyouheading"/>
    <w:rsid w:val="00133CA5"/>
    <w:rPr>
      <w:rFonts w:asciiTheme="majorHAnsi" w:eastAsiaTheme="majorEastAsia" w:hAnsiTheme="majorHAnsi" w:cstheme="majorBidi"/>
      <w:b/>
      <w:bCs w:val="0"/>
      <w:caps/>
      <w:color w:val="C00000"/>
      <w:sz w:val="28"/>
      <w:szCs w:val="16"/>
      <w:lang w:val="en-AU"/>
    </w:rPr>
  </w:style>
  <w:style w:type="paragraph" w:customStyle="1" w:styleId="VeronicaLawsonname">
    <w:name w:val="Veronica Lawson name"/>
    <w:basedOn w:val="Heading1"/>
    <w:link w:val="VeronicaLawsonnameChar"/>
    <w:qFormat/>
    <w:rsid w:val="00311A32"/>
    <w:rPr>
      <w:rFonts w:eastAsiaTheme="minorHAnsi" w:cstheme="minorBidi"/>
      <w:b w:val="0"/>
      <w:caps w:val="0"/>
      <w:color w:val="BD1633" w:themeColor="accent1" w:themeShade="BF"/>
      <w:szCs w:val="36"/>
    </w:rPr>
  </w:style>
  <w:style w:type="character" w:customStyle="1" w:styleId="VeronicaLawsonnameChar">
    <w:name w:val="Veronica Lawson name Char"/>
    <w:basedOn w:val="Heading1Char"/>
    <w:link w:val="VeronicaLawsonname"/>
    <w:rsid w:val="00311A32"/>
    <w:rPr>
      <w:rFonts w:asciiTheme="majorHAnsi" w:eastAsiaTheme="majorEastAsia" w:hAnsiTheme="majorHAnsi" w:cstheme="majorBidi"/>
      <w:b w:val="0"/>
      <w:caps w:val="0"/>
      <w:color w:val="BD1633" w:themeColor="accent1" w:themeShade="BF"/>
      <w:sz w:val="32"/>
      <w:szCs w:val="36"/>
      <w:lang w:val="en-AU"/>
    </w:rPr>
  </w:style>
  <w:style w:type="character" w:customStyle="1" w:styleId="xcontentpasted0">
    <w:name w:val="x_contentpasted0"/>
    <w:basedOn w:val="DefaultParagraphFont"/>
    <w:rsid w:val="00EC40A8"/>
  </w:style>
  <w:style w:type="character" w:customStyle="1" w:styleId="UnresolvedMention2">
    <w:name w:val="Unresolved Mention2"/>
    <w:basedOn w:val="DefaultParagraphFont"/>
    <w:uiPriority w:val="99"/>
    <w:semiHidden/>
    <w:unhideWhenUsed/>
    <w:rsid w:val="00E0279B"/>
    <w:rPr>
      <w:color w:val="605E5C"/>
      <w:shd w:val="clear" w:color="auto" w:fill="E1DFDD"/>
    </w:rPr>
  </w:style>
  <w:style w:type="paragraph" w:customStyle="1" w:styleId="xmsonormal">
    <w:name w:val="x_msonormal"/>
    <w:basedOn w:val="Normal"/>
    <w:rsid w:val="00237D66"/>
    <w:pPr>
      <w:spacing w:line="240" w:lineRule="auto"/>
    </w:pPr>
    <w:rPr>
      <w:rFonts w:ascii="Candara" w:hAnsi="Candara" w:cs="Calibri"/>
      <w:color w:val="auto"/>
      <w:sz w:val="24"/>
      <w:szCs w:val="24"/>
      <w:lang w:val="en-AU" w:eastAsia="en-AU"/>
    </w:rPr>
  </w:style>
  <w:style w:type="paragraph" w:styleId="NormalWeb">
    <w:name w:val="Normal (Web)"/>
    <w:basedOn w:val="Normal"/>
    <w:uiPriority w:val="99"/>
    <w:unhideWhenUsed/>
    <w:rsid w:val="00E527E8"/>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normaltextrun">
    <w:name w:val="normaltextrun"/>
    <w:basedOn w:val="DefaultParagraphFont"/>
    <w:rsid w:val="00C31ED7"/>
  </w:style>
  <w:style w:type="paragraph" w:customStyle="1" w:styleId="sub-heading">
    <w:name w:val="sub-heading"/>
    <w:basedOn w:val="BodyText1"/>
    <w:link w:val="sub-headingChar"/>
    <w:qFormat/>
    <w:rsid w:val="00581924"/>
    <w:pPr>
      <w:keepNext/>
      <w:spacing w:before="120" w:after="0"/>
    </w:pPr>
    <w:rPr>
      <w:b/>
      <w:bCs/>
      <w:color w:val="C00000"/>
      <w:sz w:val="22"/>
      <w:szCs w:val="22"/>
    </w:rPr>
  </w:style>
  <w:style w:type="character" w:customStyle="1" w:styleId="sub-headingChar">
    <w:name w:val="sub-heading Char"/>
    <w:basedOn w:val="BodytextChar"/>
    <w:link w:val="sub-heading"/>
    <w:rsid w:val="00581924"/>
    <w:rPr>
      <w:rFonts w:asciiTheme="majorHAnsi" w:hAnsiTheme="majorHAnsi" w:cstheme="majorHAnsi"/>
      <w:b/>
      <w:bCs/>
      <w:color w:val="C00000"/>
      <w:sz w:val="22"/>
      <w:szCs w:val="22"/>
      <w:lang w:val="en-AU"/>
    </w:rPr>
  </w:style>
  <w:style w:type="paragraph" w:customStyle="1" w:styleId="Default">
    <w:name w:val="Default"/>
    <w:rsid w:val="00317D6E"/>
    <w:pPr>
      <w:autoSpaceDE w:val="0"/>
      <w:autoSpaceDN w:val="0"/>
      <w:adjustRightInd w:val="0"/>
      <w:spacing w:line="240" w:lineRule="auto"/>
    </w:pPr>
    <w:rPr>
      <w:rFonts w:ascii="Arial" w:hAnsi="Arial" w:cs="Arial"/>
      <w:color w:val="000000"/>
      <w:sz w:val="24"/>
      <w:szCs w:val="24"/>
      <w:lang w:val="en-AU"/>
    </w:rPr>
  </w:style>
  <w:style w:type="paragraph" w:styleId="NoSpacing">
    <w:name w:val="No Spacing"/>
    <w:link w:val="NoSpacingChar"/>
    <w:uiPriority w:val="1"/>
    <w:qFormat/>
    <w:rsid w:val="00E87C36"/>
    <w:pPr>
      <w:spacing w:line="240" w:lineRule="auto"/>
    </w:pPr>
    <w:rPr>
      <w:rFonts w:eastAsiaTheme="minorEastAsia"/>
      <w:color w:val="auto"/>
      <w:sz w:val="22"/>
      <w:szCs w:val="22"/>
    </w:rPr>
  </w:style>
  <w:style w:type="character" w:customStyle="1" w:styleId="NoSpacingChar">
    <w:name w:val="No Spacing Char"/>
    <w:basedOn w:val="DefaultParagraphFont"/>
    <w:link w:val="NoSpacing"/>
    <w:uiPriority w:val="1"/>
    <w:rsid w:val="00E87C36"/>
    <w:rPr>
      <w:rFonts w:eastAsiaTheme="minorEastAsia"/>
      <w:color w:val="auto"/>
      <w:sz w:val="22"/>
      <w:szCs w:val="22"/>
    </w:rPr>
  </w:style>
  <w:style w:type="character" w:customStyle="1" w:styleId="UnresolvedMention3">
    <w:name w:val="Unresolved Mention3"/>
    <w:basedOn w:val="DefaultParagraphFont"/>
    <w:uiPriority w:val="99"/>
    <w:semiHidden/>
    <w:unhideWhenUsed/>
    <w:rsid w:val="001B09AE"/>
    <w:rPr>
      <w:color w:val="605E5C"/>
      <w:shd w:val="clear" w:color="auto" w:fill="E1DFDD"/>
    </w:rPr>
  </w:style>
  <w:style w:type="character" w:styleId="Emphasis">
    <w:name w:val="Emphasis"/>
    <w:basedOn w:val="DefaultParagraphFont"/>
    <w:uiPriority w:val="20"/>
    <w:qFormat/>
    <w:rsid w:val="00DE799D"/>
    <w:rPr>
      <w:i/>
      <w:iCs/>
    </w:rPr>
  </w:style>
  <w:style w:type="character" w:customStyle="1" w:styleId="UnresolvedMention4">
    <w:name w:val="Unresolved Mention4"/>
    <w:basedOn w:val="DefaultParagraphFont"/>
    <w:uiPriority w:val="99"/>
    <w:semiHidden/>
    <w:unhideWhenUsed/>
    <w:rsid w:val="0038774D"/>
    <w:rPr>
      <w:color w:val="605E5C"/>
      <w:shd w:val="clear" w:color="auto" w:fill="E1DFDD"/>
    </w:rPr>
  </w:style>
  <w:style w:type="character" w:styleId="Strong">
    <w:name w:val="Strong"/>
    <w:basedOn w:val="DefaultParagraphFont"/>
    <w:uiPriority w:val="22"/>
    <w:qFormat/>
    <w:rsid w:val="00D03A54"/>
    <w:rPr>
      <w:b/>
      <w:bCs/>
    </w:rPr>
  </w:style>
  <w:style w:type="paragraph" w:customStyle="1" w:styleId="Body">
    <w:name w:val="Body"/>
    <w:rsid w:val="00153EF6"/>
    <w:pPr>
      <w:pBdr>
        <w:top w:val="nil"/>
        <w:left w:val="nil"/>
        <w:bottom w:val="nil"/>
        <w:right w:val="nil"/>
        <w:between w:val="nil"/>
        <w:bar w:val="nil"/>
      </w:pBdr>
      <w:spacing w:line="240" w:lineRule="auto"/>
    </w:pPr>
    <w:rPr>
      <w:rFonts w:ascii="Helvetica Neue" w:eastAsia="Arial Unicode MS" w:hAnsi="Helvetica Neue" w:cs="Arial Unicode MS"/>
      <w:color w:val="000000"/>
      <w:sz w:val="22"/>
      <w:szCs w:val="22"/>
      <w:bdr w:val="nil"/>
      <w:lang w:eastAsia="en-AU"/>
      <w14:textOutline w14:w="0" w14:cap="flat" w14:cmpd="sng" w14:algn="ctr">
        <w14:noFill/>
        <w14:prstDash w14:val="solid"/>
        <w14:bevel/>
      </w14:textOutline>
    </w:rPr>
  </w:style>
  <w:style w:type="paragraph" w:styleId="BodyTextIndent">
    <w:name w:val="Body Text Indent"/>
    <w:basedOn w:val="Normal"/>
    <w:link w:val="BodyTextIndentChar"/>
    <w:uiPriority w:val="99"/>
    <w:semiHidden/>
    <w:unhideWhenUsed/>
    <w:rsid w:val="00353FB6"/>
    <w:pPr>
      <w:spacing w:after="120"/>
      <w:ind w:left="283"/>
    </w:pPr>
  </w:style>
  <w:style w:type="character" w:customStyle="1" w:styleId="BodyTextIndentChar">
    <w:name w:val="Body Text Indent Char"/>
    <w:basedOn w:val="DefaultParagraphFont"/>
    <w:link w:val="BodyTextIndent"/>
    <w:uiPriority w:val="99"/>
    <w:semiHidden/>
    <w:rsid w:val="00353FB6"/>
    <w:rPr>
      <w:rFonts w:asciiTheme="majorHAnsi" w:hAnsiTheme="majorHAnsi"/>
      <w:sz w:val="20"/>
    </w:rPr>
  </w:style>
  <w:style w:type="paragraph" w:styleId="BodyText2">
    <w:name w:val="Body Text 2"/>
    <w:basedOn w:val="Normal"/>
    <w:link w:val="BodyText2Char"/>
    <w:uiPriority w:val="99"/>
    <w:semiHidden/>
    <w:unhideWhenUsed/>
    <w:rsid w:val="00353FB6"/>
    <w:pPr>
      <w:spacing w:after="120" w:line="480" w:lineRule="auto"/>
    </w:pPr>
  </w:style>
  <w:style w:type="character" w:customStyle="1" w:styleId="BodyText2Char">
    <w:name w:val="Body Text 2 Char"/>
    <w:basedOn w:val="DefaultParagraphFont"/>
    <w:link w:val="BodyText2"/>
    <w:uiPriority w:val="99"/>
    <w:semiHidden/>
    <w:rsid w:val="00353FB6"/>
    <w:rPr>
      <w:rFonts w:asciiTheme="majorHAnsi" w:hAnsiTheme="maj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4330">
      <w:bodyDiv w:val="1"/>
      <w:marLeft w:val="0"/>
      <w:marRight w:val="0"/>
      <w:marTop w:val="0"/>
      <w:marBottom w:val="0"/>
      <w:divBdr>
        <w:top w:val="none" w:sz="0" w:space="0" w:color="auto"/>
        <w:left w:val="none" w:sz="0" w:space="0" w:color="auto"/>
        <w:bottom w:val="none" w:sz="0" w:space="0" w:color="auto"/>
        <w:right w:val="none" w:sz="0" w:space="0" w:color="auto"/>
      </w:divBdr>
    </w:div>
    <w:div w:id="19864445">
      <w:bodyDiv w:val="1"/>
      <w:marLeft w:val="0"/>
      <w:marRight w:val="0"/>
      <w:marTop w:val="0"/>
      <w:marBottom w:val="0"/>
      <w:divBdr>
        <w:top w:val="none" w:sz="0" w:space="0" w:color="auto"/>
        <w:left w:val="none" w:sz="0" w:space="0" w:color="auto"/>
        <w:bottom w:val="none" w:sz="0" w:space="0" w:color="auto"/>
        <w:right w:val="none" w:sz="0" w:space="0" w:color="auto"/>
      </w:divBdr>
    </w:div>
    <w:div w:id="21708995">
      <w:bodyDiv w:val="1"/>
      <w:marLeft w:val="0"/>
      <w:marRight w:val="0"/>
      <w:marTop w:val="0"/>
      <w:marBottom w:val="0"/>
      <w:divBdr>
        <w:top w:val="none" w:sz="0" w:space="0" w:color="auto"/>
        <w:left w:val="none" w:sz="0" w:space="0" w:color="auto"/>
        <w:bottom w:val="none" w:sz="0" w:space="0" w:color="auto"/>
        <w:right w:val="none" w:sz="0" w:space="0" w:color="auto"/>
      </w:divBdr>
    </w:div>
    <w:div w:id="38357178">
      <w:bodyDiv w:val="1"/>
      <w:marLeft w:val="0"/>
      <w:marRight w:val="0"/>
      <w:marTop w:val="0"/>
      <w:marBottom w:val="0"/>
      <w:divBdr>
        <w:top w:val="none" w:sz="0" w:space="0" w:color="auto"/>
        <w:left w:val="none" w:sz="0" w:space="0" w:color="auto"/>
        <w:bottom w:val="none" w:sz="0" w:space="0" w:color="auto"/>
        <w:right w:val="none" w:sz="0" w:space="0" w:color="auto"/>
      </w:divBdr>
    </w:div>
    <w:div w:id="47386688">
      <w:bodyDiv w:val="1"/>
      <w:marLeft w:val="0"/>
      <w:marRight w:val="0"/>
      <w:marTop w:val="0"/>
      <w:marBottom w:val="0"/>
      <w:divBdr>
        <w:top w:val="none" w:sz="0" w:space="0" w:color="auto"/>
        <w:left w:val="none" w:sz="0" w:space="0" w:color="auto"/>
        <w:bottom w:val="none" w:sz="0" w:space="0" w:color="auto"/>
        <w:right w:val="none" w:sz="0" w:space="0" w:color="auto"/>
      </w:divBdr>
    </w:div>
    <w:div w:id="56171050">
      <w:bodyDiv w:val="1"/>
      <w:marLeft w:val="0"/>
      <w:marRight w:val="0"/>
      <w:marTop w:val="0"/>
      <w:marBottom w:val="0"/>
      <w:divBdr>
        <w:top w:val="none" w:sz="0" w:space="0" w:color="auto"/>
        <w:left w:val="none" w:sz="0" w:space="0" w:color="auto"/>
        <w:bottom w:val="none" w:sz="0" w:space="0" w:color="auto"/>
        <w:right w:val="none" w:sz="0" w:space="0" w:color="auto"/>
      </w:divBdr>
    </w:div>
    <w:div w:id="87392076">
      <w:bodyDiv w:val="1"/>
      <w:marLeft w:val="0"/>
      <w:marRight w:val="0"/>
      <w:marTop w:val="0"/>
      <w:marBottom w:val="0"/>
      <w:divBdr>
        <w:top w:val="none" w:sz="0" w:space="0" w:color="auto"/>
        <w:left w:val="none" w:sz="0" w:space="0" w:color="auto"/>
        <w:bottom w:val="none" w:sz="0" w:space="0" w:color="auto"/>
        <w:right w:val="none" w:sz="0" w:space="0" w:color="auto"/>
      </w:divBdr>
    </w:div>
    <w:div w:id="88544349">
      <w:bodyDiv w:val="1"/>
      <w:marLeft w:val="0"/>
      <w:marRight w:val="0"/>
      <w:marTop w:val="0"/>
      <w:marBottom w:val="0"/>
      <w:divBdr>
        <w:top w:val="none" w:sz="0" w:space="0" w:color="auto"/>
        <w:left w:val="none" w:sz="0" w:space="0" w:color="auto"/>
        <w:bottom w:val="none" w:sz="0" w:space="0" w:color="auto"/>
        <w:right w:val="none" w:sz="0" w:space="0" w:color="auto"/>
      </w:divBdr>
    </w:div>
    <w:div w:id="94373948">
      <w:bodyDiv w:val="1"/>
      <w:marLeft w:val="0"/>
      <w:marRight w:val="0"/>
      <w:marTop w:val="0"/>
      <w:marBottom w:val="0"/>
      <w:divBdr>
        <w:top w:val="none" w:sz="0" w:space="0" w:color="auto"/>
        <w:left w:val="none" w:sz="0" w:space="0" w:color="auto"/>
        <w:bottom w:val="none" w:sz="0" w:space="0" w:color="auto"/>
        <w:right w:val="none" w:sz="0" w:space="0" w:color="auto"/>
      </w:divBdr>
    </w:div>
    <w:div w:id="109671905">
      <w:bodyDiv w:val="1"/>
      <w:marLeft w:val="0"/>
      <w:marRight w:val="0"/>
      <w:marTop w:val="0"/>
      <w:marBottom w:val="0"/>
      <w:divBdr>
        <w:top w:val="none" w:sz="0" w:space="0" w:color="auto"/>
        <w:left w:val="none" w:sz="0" w:space="0" w:color="auto"/>
        <w:bottom w:val="none" w:sz="0" w:space="0" w:color="auto"/>
        <w:right w:val="none" w:sz="0" w:space="0" w:color="auto"/>
      </w:divBdr>
    </w:div>
    <w:div w:id="118959745">
      <w:bodyDiv w:val="1"/>
      <w:marLeft w:val="0"/>
      <w:marRight w:val="0"/>
      <w:marTop w:val="0"/>
      <w:marBottom w:val="0"/>
      <w:divBdr>
        <w:top w:val="none" w:sz="0" w:space="0" w:color="auto"/>
        <w:left w:val="none" w:sz="0" w:space="0" w:color="auto"/>
        <w:bottom w:val="none" w:sz="0" w:space="0" w:color="auto"/>
        <w:right w:val="none" w:sz="0" w:space="0" w:color="auto"/>
      </w:divBdr>
    </w:div>
    <w:div w:id="121654078">
      <w:bodyDiv w:val="1"/>
      <w:marLeft w:val="0"/>
      <w:marRight w:val="0"/>
      <w:marTop w:val="0"/>
      <w:marBottom w:val="0"/>
      <w:divBdr>
        <w:top w:val="none" w:sz="0" w:space="0" w:color="auto"/>
        <w:left w:val="none" w:sz="0" w:space="0" w:color="auto"/>
        <w:bottom w:val="none" w:sz="0" w:space="0" w:color="auto"/>
        <w:right w:val="none" w:sz="0" w:space="0" w:color="auto"/>
      </w:divBdr>
    </w:div>
    <w:div w:id="129712361">
      <w:bodyDiv w:val="1"/>
      <w:marLeft w:val="0"/>
      <w:marRight w:val="0"/>
      <w:marTop w:val="0"/>
      <w:marBottom w:val="0"/>
      <w:divBdr>
        <w:top w:val="none" w:sz="0" w:space="0" w:color="auto"/>
        <w:left w:val="none" w:sz="0" w:space="0" w:color="auto"/>
        <w:bottom w:val="none" w:sz="0" w:space="0" w:color="auto"/>
        <w:right w:val="none" w:sz="0" w:space="0" w:color="auto"/>
      </w:divBdr>
    </w:div>
    <w:div w:id="136382264">
      <w:bodyDiv w:val="1"/>
      <w:marLeft w:val="0"/>
      <w:marRight w:val="0"/>
      <w:marTop w:val="0"/>
      <w:marBottom w:val="0"/>
      <w:divBdr>
        <w:top w:val="none" w:sz="0" w:space="0" w:color="auto"/>
        <w:left w:val="none" w:sz="0" w:space="0" w:color="auto"/>
        <w:bottom w:val="none" w:sz="0" w:space="0" w:color="auto"/>
        <w:right w:val="none" w:sz="0" w:space="0" w:color="auto"/>
      </w:divBdr>
    </w:div>
    <w:div w:id="160199832">
      <w:bodyDiv w:val="1"/>
      <w:marLeft w:val="0"/>
      <w:marRight w:val="0"/>
      <w:marTop w:val="0"/>
      <w:marBottom w:val="0"/>
      <w:divBdr>
        <w:top w:val="none" w:sz="0" w:space="0" w:color="auto"/>
        <w:left w:val="none" w:sz="0" w:space="0" w:color="auto"/>
        <w:bottom w:val="none" w:sz="0" w:space="0" w:color="auto"/>
        <w:right w:val="none" w:sz="0" w:space="0" w:color="auto"/>
      </w:divBdr>
    </w:div>
    <w:div w:id="169491128">
      <w:bodyDiv w:val="1"/>
      <w:marLeft w:val="0"/>
      <w:marRight w:val="0"/>
      <w:marTop w:val="0"/>
      <w:marBottom w:val="0"/>
      <w:divBdr>
        <w:top w:val="none" w:sz="0" w:space="0" w:color="auto"/>
        <w:left w:val="none" w:sz="0" w:space="0" w:color="auto"/>
        <w:bottom w:val="none" w:sz="0" w:space="0" w:color="auto"/>
        <w:right w:val="none" w:sz="0" w:space="0" w:color="auto"/>
      </w:divBdr>
    </w:div>
    <w:div w:id="210927021">
      <w:bodyDiv w:val="1"/>
      <w:marLeft w:val="0"/>
      <w:marRight w:val="0"/>
      <w:marTop w:val="0"/>
      <w:marBottom w:val="0"/>
      <w:divBdr>
        <w:top w:val="none" w:sz="0" w:space="0" w:color="auto"/>
        <w:left w:val="none" w:sz="0" w:space="0" w:color="auto"/>
        <w:bottom w:val="none" w:sz="0" w:space="0" w:color="auto"/>
        <w:right w:val="none" w:sz="0" w:space="0" w:color="auto"/>
      </w:divBdr>
    </w:div>
    <w:div w:id="217783015">
      <w:bodyDiv w:val="1"/>
      <w:marLeft w:val="0"/>
      <w:marRight w:val="0"/>
      <w:marTop w:val="0"/>
      <w:marBottom w:val="0"/>
      <w:divBdr>
        <w:top w:val="none" w:sz="0" w:space="0" w:color="auto"/>
        <w:left w:val="none" w:sz="0" w:space="0" w:color="auto"/>
        <w:bottom w:val="none" w:sz="0" w:space="0" w:color="auto"/>
        <w:right w:val="none" w:sz="0" w:space="0" w:color="auto"/>
      </w:divBdr>
    </w:div>
    <w:div w:id="228154065">
      <w:bodyDiv w:val="1"/>
      <w:marLeft w:val="0"/>
      <w:marRight w:val="0"/>
      <w:marTop w:val="0"/>
      <w:marBottom w:val="0"/>
      <w:divBdr>
        <w:top w:val="none" w:sz="0" w:space="0" w:color="auto"/>
        <w:left w:val="none" w:sz="0" w:space="0" w:color="auto"/>
        <w:bottom w:val="none" w:sz="0" w:space="0" w:color="auto"/>
        <w:right w:val="none" w:sz="0" w:space="0" w:color="auto"/>
      </w:divBdr>
    </w:div>
    <w:div w:id="238177079">
      <w:bodyDiv w:val="1"/>
      <w:marLeft w:val="0"/>
      <w:marRight w:val="0"/>
      <w:marTop w:val="0"/>
      <w:marBottom w:val="0"/>
      <w:divBdr>
        <w:top w:val="none" w:sz="0" w:space="0" w:color="auto"/>
        <w:left w:val="none" w:sz="0" w:space="0" w:color="auto"/>
        <w:bottom w:val="none" w:sz="0" w:space="0" w:color="auto"/>
        <w:right w:val="none" w:sz="0" w:space="0" w:color="auto"/>
      </w:divBdr>
    </w:div>
    <w:div w:id="254020040">
      <w:bodyDiv w:val="1"/>
      <w:marLeft w:val="0"/>
      <w:marRight w:val="0"/>
      <w:marTop w:val="0"/>
      <w:marBottom w:val="0"/>
      <w:divBdr>
        <w:top w:val="none" w:sz="0" w:space="0" w:color="auto"/>
        <w:left w:val="none" w:sz="0" w:space="0" w:color="auto"/>
        <w:bottom w:val="none" w:sz="0" w:space="0" w:color="auto"/>
        <w:right w:val="none" w:sz="0" w:space="0" w:color="auto"/>
      </w:divBdr>
    </w:div>
    <w:div w:id="263196537">
      <w:bodyDiv w:val="1"/>
      <w:marLeft w:val="0"/>
      <w:marRight w:val="0"/>
      <w:marTop w:val="0"/>
      <w:marBottom w:val="0"/>
      <w:divBdr>
        <w:top w:val="none" w:sz="0" w:space="0" w:color="auto"/>
        <w:left w:val="none" w:sz="0" w:space="0" w:color="auto"/>
        <w:bottom w:val="none" w:sz="0" w:space="0" w:color="auto"/>
        <w:right w:val="none" w:sz="0" w:space="0" w:color="auto"/>
      </w:divBdr>
    </w:div>
    <w:div w:id="271860896">
      <w:bodyDiv w:val="1"/>
      <w:marLeft w:val="0"/>
      <w:marRight w:val="0"/>
      <w:marTop w:val="0"/>
      <w:marBottom w:val="0"/>
      <w:divBdr>
        <w:top w:val="none" w:sz="0" w:space="0" w:color="auto"/>
        <w:left w:val="none" w:sz="0" w:space="0" w:color="auto"/>
        <w:bottom w:val="none" w:sz="0" w:space="0" w:color="auto"/>
        <w:right w:val="none" w:sz="0" w:space="0" w:color="auto"/>
      </w:divBdr>
    </w:div>
    <w:div w:id="280848205">
      <w:bodyDiv w:val="1"/>
      <w:marLeft w:val="0"/>
      <w:marRight w:val="0"/>
      <w:marTop w:val="0"/>
      <w:marBottom w:val="0"/>
      <w:divBdr>
        <w:top w:val="none" w:sz="0" w:space="0" w:color="auto"/>
        <w:left w:val="none" w:sz="0" w:space="0" w:color="auto"/>
        <w:bottom w:val="none" w:sz="0" w:space="0" w:color="auto"/>
        <w:right w:val="none" w:sz="0" w:space="0" w:color="auto"/>
      </w:divBdr>
    </w:div>
    <w:div w:id="281693288">
      <w:bodyDiv w:val="1"/>
      <w:marLeft w:val="0"/>
      <w:marRight w:val="0"/>
      <w:marTop w:val="0"/>
      <w:marBottom w:val="0"/>
      <w:divBdr>
        <w:top w:val="none" w:sz="0" w:space="0" w:color="auto"/>
        <w:left w:val="none" w:sz="0" w:space="0" w:color="auto"/>
        <w:bottom w:val="none" w:sz="0" w:space="0" w:color="auto"/>
        <w:right w:val="none" w:sz="0" w:space="0" w:color="auto"/>
      </w:divBdr>
    </w:div>
    <w:div w:id="286397003">
      <w:bodyDiv w:val="1"/>
      <w:marLeft w:val="0"/>
      <w:marRight w:val="0"/>
      <w:marTop w:val="0"/>
      <w:marBottom w:val="0"/>
      <w:divBdr>
        <w:top w:val="none" w:sz="0" w:space="0" w:color="auto"/>
        <w:left w:val="none" w:sz="0" w:space="0" w:color="auto"/>
        <w:bottom w:val="none" w:sz="0" w:space="0" w:color="auto"/>
        <w:right w:val="none" w:sz="0" w:space="0" w:color="auto"/>
      </w:divBdr>
    </w:div>
    <w:div w:id="289943571">
      <w:bodyDiv w:val="1"/>
      <w:marLeft w:val="0"/>
      <w:marRight w:val="0"/>
      <w:marTop w:val="0"/>
      <w:marBottom w:val="0"/>
      <w:divBdr>
        <w:top w:val="none" w:sz="0" w:space="0" w:color="auto"/>
        <w:left w:val="none" w:sz="0" w:space="0" w:color="auto"/>
        <w:bottom w:val="none" w:sz="0" w:space="0" w:color="auto"/>
        <w:right w:val="none" w:sz="0" w:space="0" w:color="auto"/>
      </w:divBdr>
    </w:div>
    <w:div w:id="300043445">
      <w:bodyDiv w:val="1"/>
      <w:marLeft w:val="0"/>
      <w:marRight w:val="0"/>
      <w:marTop w:val="0"/>
      <w:marBottom w:val="0"/>
      <w:divBdr>
        <w:top w:val="none" w:sz="0" w:space="0" w:color="auto"/>
        <w:left w:val="none" w:sz="0" w:space="0" w:color="auto"/>
        <w:bottom w:val="none" w:sz="0" w:space="0" w:color="auto"/>
        <w:right w:val="none" w:sz="0" w:space="0" w:color="auto"/>
      </w:divBdr>
    </w:div>
    <w:div w:id="300117793">
      <w:bodyDiv w:val="1"/>
      <w:marLeft w:val="0"/>
      <w:marRight w:val="0"/>
      <w:marTop w:val="0"/>
      <w:marBottom w:val="0"/>
      <w:divBdr>
        <w:top w:val="none" w:sz="0" w:space="0" w:color="auto"/>
        <w:left w:val="none" w:sz="0" w:space="0" w:color="auto"/>
        <w:bottom w:val="none" w:sz="0" w:space="0" w:color="auto"/>
        <w:right w:val="none" w:sz="0" w:space="0" w:color="auto"/>
      </w:divBdr>
    </w:div>
    <w:div w:id="309138161">
      <w:bodyDiv w:val="1"/>
      <w:marLeft w:val="0"/>
      <w:marRight w:val="0"/>
      <w:marTop w:val="0"/>
      <w:marBottom w:val="0"/>
      <w:divBdr>
        <w:top w:val="none" w:sz="0" w:space="0" w:color="auto"/>
        <w:left w:val="none" w:sz="0" w:space="0" w:color="auto"/>
        <w:bottom w:val="none" w:sz="0" w:space="0" w:color="auto"/>
        <w:right w:val="none" w:sz="0" w:space="0" w:color="auto"/>
      </w:divBdr>
    </w:div>
    <w:div w:id="348609909">
      <w:bodyDiv w:val="1"/>
      <w:marLeft w:val="0"/>
      <w:marRight w:val="0"/>
      <w:marTop w:val="0"/>
      <w:marBottom w:val="0"/>
      <w:divBdr>
        <w:top w:val="none" w:sz="0" w:space="0" w:color="auto"/>
        <w:left w:val="none" w:sz="0" w:space="0" w:color="auto"/>
        <w:bottom w:val="none" w:sz="0" w:space="0" w:color="auto"/>
        <w:right w:val="none" w:sz="0" w:space="0" w:color="auto"/>
      </w:divBdr>
    </w:div>
    <w:div w:id="354577051">
      <w:bodyDiv w:val="1"/>
      <w:marLeft w:val="0"/>
      <w:marRight w:val="0"/>
      <w:marTop w:val="0"/>
      <w:marBottom w:val="0"/>
      <w:divBdr>
        <w:top w:val="none" w:sz="0" w:space="0" w:color="auto"/>
        <w:left w:val="none" w:sz="0" w:space="0" w:color="auto"/>
        <w:bottom w:val="none" w:sz="0" w:space="0" w:color="auto"/>
        <w:right w:val="none" w:sz="0" w:space="0" w:color="auto"/>
      </w:divBdr>
    </w:div>
    <w:div w:id="356195136">
      <w:bodyDiv w:val="1"/>
      <w:marLeft w:val="0"/>
      <w:marRight w:val="0"/>
      <w:marTop w:val="0"/>
      <w:marBottom w:val="0"/>
      <w:divBdr>
        <w:top w:val="none" w:sz="0" w:space="0" w:color="auto"/>
        <w:left w:val="none" w:sz="0" w:space="0" w:color="auto"/>
        <w:bottom w:val="none" w:sz="0" w:space="0" w:color="auto"/>
        <w:right w:val="none" w:sz="0" w:space="0" w:color="auto"/>
      </w:divBdr>
    </w:div>
    <w:div w:id="391513472">
      <w:bodyDiv w:val="1"/>
      <w:marLeft w:val="0"/>
      <w:marRight w:val="0"/>
      <w:marTop w:val="0"/>
      <w:marBottom w:val="0"/>
      <w:divBdr>
        <w:top w:val="none" w:sz="0" w:space="0" w:color="auto"/>
        <w:left w:val="none" w:sz="0" w:space="0" w:color="auto"/>
        <w:bottom w:val="none" w:sz="0" w:space="0" w:color="auto"/>
        <w:right w:val="none" w:sz="0" w:space="0" w:color="auto"/>
      </w:divBdr>
    </w:div>
    <w:div w:id="397552911">
      <w:bodyDiv w:val="1"/>
      <w:marLeft w:val="0"/>
      <w:marRight w:val="0"/>
      <w:marTop w:val="0"/>
      <w:marBottom w:val="0"/>
      <w:divBdr>
        <w:top w:val="none" w:sz="0" w:space="0" w:color="auto"/>
        <w:left w:val="none" w:sz="0" w:space="0" w:color="auto"/>
        <w:bottom w:val="none" w:sz="0" w:space="0" w:color="auto"/>
        <w:right w:val="none" w:sz="0" w:space="0" w:color="auto"/>
      </w:divBdr>
    </w:div>
    <w:div w:id="402676803">
      <w:bodyDiv w:val="1"/>
      <w:marLeft w:val="0"/>
      <w:marRight w:val="0"/>
      <w:marTop w:val="0"/>
      <w:marBottom w:val="0"/>
      <w:divBdr>
        <w:top w:val="none" w:sz="0" w:space="0" w:color="auto"/>
        <w:left w:val="none" w:sz="0" w:space="0" w:color="auto"/>
        <w:bottom w:val="none" w:sz="0" w:space="0" w:color="auto"/>
        <w:right w:val="none" w:sz="0" w:space="0" w:color="auto"/>
      </w:divBdr>
    </w:div>
    <w:div w:id="427048668">
      <w:bodyDiv w:val="1"/>
      <w:marLeft w:val="0"/>
      <w:marRight w:val="0"/>
      <w:marTop w:val="0"/>
      <w:marBottom w:val="0"/>
      <w:divBdr>
        <w:top w:val="none" w:sz="0" w:space="0" w:color="auto"/>
        <w:left w:val="none" w:sz="0" w:space="0" w:color="auto"/>
        <w:bottom w:val="none" w:sz="0" w:space="0" w:color="auto"/>
        <w:right w:val="none" w:sz="0" w:space="0" w:color="auto"/>
      </w:divBdr>
    </w:div>
    <w:div w:id="449128574">
      <w:bodyDiv w:val="1"/>
      <w:marLeft w:val="0"/>
      <w:marRight w:val="0"/>
      <w:marTop w:val="0"/>
      <w:marBottom w:val="0"/>
      <w:divBdr>
        <w:top w:val="none" w:sz="0" w:space="0" w:color="auto"/>
        <w:left w:val="none" w:sz="0" w:space="0" w:color="auto"/>
        <w:bottom w:val="none" w:sz="0" w:space="0" w:color="auto"/>
        <w:right w:val="none" w:sz="0" w:space="0" w:color="auto"/>
      </w:divBdr>
    </w:div>
    <w:div w:id="492262804">
      <w:bodyDiv w:val="1"/>
      <w:marLeft w:val="0"/>
      <w:marRight w:val="0"/>
      <w:marTop w:val="0"/>
      <w:marBottom w:val="0"/>
      <w:divBdr>
        <w:top w:val="none" w:sz="0" w:space="0" w:color="auto"/>
        <w:left w:val="none" w:sz="0" w:space="0" w:color="auto"/>
        <w:bottom w:val="none" w:sz="0" w:space="0" w:color="auto"/>
        <w:right w:val="none" w:sz="0" w:space="0" w:color="auto"/>
      </w:divBdr>
    </w:div>
    <w:div w:id="507062616">
      <w:bodyDiv w:val="1"/>
      <w:marLeft w:val="0"/>
      <w:marRight w:val="0"/>
      <w:marTop w:val="0"/>
      <w:marBottom w:val="0"/>
      <w:divBdr>
        <w:top w:val="none" w:sz="0" w:space="0" w:color="auto"/>
        <w:left w:val="none" w:sz="0" w:space="0" w:color="auto"/>
        <w:bottom w:val="none" w:sz="0" w:space="0" w:color="auto"/>
        <w:right w:val="none" w:sz="0" w:space="0" w:color="auto"/>
      </w:divBdr>
    </w:div>
    <w:div w:id="513879976">
      <w:bodyDiv w:val="1"/>
      <w:marLeft w:val="0"/>
      <w:marRight w:val="0"/>
      <w:marTop w:val="0"/>
      <w:marBottom w:val="0"/>
      <w:divBdr>
        <w:top w:val="none" w:sz="0" w:space="0" w:color="auto"/>
        <w:left w:val="none" w:sz="0" w:space="0" w:color="auto"/>
        <w:bottom w:val="none" w:sz="0" w:space="0" w:color="auto"/>
        <w:right w:val="none" w:sz="0" w:space="0" w:color="auto"/>
      </w:divBdr>
    </w:div>
    <w:div w:id="547107153">
      <w:bodyDiv w:val="1"/>
      <w:marLeft w:val="0"/>
      <w:marRight w:val="0"/>
      <w:marTop w:val="0"/>
      <w:marBottom w:val="0"/>
      <w:divBdr>
        <w:top w:val="none" w:sz="0" w:space="0" w:color="auto"/>
        <w:left w:val="none" w:sz="0" w:space="0" w:color="auto"/>
        <w:bottom w:val="none" w:sz="0" w:space="0" w:color="auto"/>
        <w:right w:val="none" w:sz="0" w:space="0" w:color="auto"/>
      </w:divBdr>
    </w:div>
    <w:div w:id="550699776">
      <w:bodyDiv w:val="1"/>
      <w:marLeft w:val="0"/>
      <w:marRight w:val="0"/>
      <w:marTop w:val="0"/>
      <w:marBottom w:val="0"/>
      <w:divBdr>
        <w:top w:val="none" w:sz="0" w:space="0" w:color="auto"/>
        <w:left w:val="none" w:sz="0" w:space="0" w:color="auto"/>
        <w:bottom w:val="none" w:sz="0" w:space="0" w:color="auto"/>
        <w:right w:val="none" w:sz="0" w:space="0" w:color="auto"/>
      </w:divBdr>
    </w:div>
    <w:div w:id="560024646">
      <w:bodyDiv w:val="1"/>
      <w:marLeft w:val="0"/>
      <w:marRight w:val="0"/>
      <w:marTop w:val="0"/>
      <w:marBottom w:val="0"/>
      <w:divBdr>
        <w:top w:val="none" w:sz="0" w:space="0" w:color="auto"/>
        <w:left w:val="none" w:sz="0" w:space="0" w:color="auto"/>
        <w:bottom w:val="none" w:sz="0" w:space="0" w:color="auto"/>
        <w:right w:val="none" w:sz="0" w:space="0" w:color="auto"/>
      </w:divBdr>
    </w:div>
    <w:div w:id="561797693">
      <w:bodyDiv w:val="1"/>
      <w:marLeft w:val="0"/>
      <w:marRight w:val="0"/>
      <w:marTop w:val="0"/>
      <w:marBottom w:val="0"/>
      <w:divBdr>
        <w:top w:val="none" w:sz="0" w:space="0" w:color="auto"/>
        <w:left w:val="none" w:sz="0" w:space="0" w:color="auto"/>
        <w:bottom w:val="none" w:sz="0" w:space="0" w:color="auto"/>
        <w:right w:val="none" w:sz="0" w:space="0" w:color="auto"/>
      </w:divBdr>
    </w:div>
    <w:div w:id="587271923">
      <w:bodyDiv w:val="1"/>
      <w:marLeft w:val="0"/>
      <w:marRight w:val="0"/>
      <w:marTop w:val="0"/>
      <w:marBottom w:val="0"/>
      <w:divBdr>
        <w:top w:val="none" w:sz="0" w:space="0" w:color="auto"/>
        <w:left w:val="none" w:sz="0" w:space="0" w:color="auto"/>
        <w:bottom w:val="none" w:sz="0" w:space="0" w:color="auto"/>
        <w:right w:val="none" w:sz="0" w:space="0" w:color="auto"/>
      </w:divBdr>
    </w:div>
    <w:div w:id="597832486">
      <w:bodyDiv w:val="1"/>
      <w:marLeft w:val="0"/>
      <w:marRight w:val="0"/>
      <w:marTop w:val="0"/>
      <w:marBottom w:val="0"/>
      <w:divBdr>
        <w:top w:val="none" w:sz="0" w:space="0" w:color="auto"/>
        <w:left w:val="none" w:sz="0" w:space="0" w:color="auto"/>
        <w:bottom w:val="none" w:sz="0" w:space="0" w:color="auto"/>
        <w:right w:val="none" w:sz="0" w:space="0" w:color="auto"/>
      </w:divBdr>
    </w:div>
    <w:div w:id="607781168">
      <w:bodyDiv w:val="1"/>
      <w:marLeft w:val="0"/>
      <w:marRight w:val="0"/>
      <w:marTop w:val="0"/>
      <w:marBottom w:val="0"/>
      <w:divBdr>
        <w:top w:val="none" w:sz="0" w:space="0" w:color="auto"/>
        <w:left w:val="none" w:sz="0" w:space="0" w:color="auto"/>
        <w:bottom w:val="none" w:sz="0" w:space="0" w:color="auto"/>
        <w:right w:val="none" w:sz="0" w:space="0" w:color="auto"/>
      </w:divBdr>
    </w:div>
    <w:div w:id="615137666">
      <w:bodyDiv w:val="1"/>
      <w:marLeft w:val="0"/>
      <w:marRight w:val="0"/>
      <w:marTop w:val="0"/>
      <w:marBottom w:val="0"/>
      <w:divBdr>
        <w:top w:val="none" w:sz="0" w:space="0" w:color="auto"/>
        <w:left w:val="none" w:sz="0" w:space="0" w:color="auto"/>
        <w:bottom w:val="none" w:sz="0" w:space="0" w:color="auto"/>
        <w:right w:val="none" w:sz="0" w:space="0" w:color="auto"/>
      </w:divBdr>
    </w:div>
    <w:div w:id="624123853">
      <w:bodyDiv w:val="1"/>
      <w:marLeft w:val="0"/>
      <w:marRight w:val="0"/>
      <w:marTop w:val="0"/>
      <w:marBottom w:val="0"/>
      <w:divBdr>
        <w:top w:val="none" w:sz="0" w:space="0" w:color="auto"/>
        <w:left w:val="none" w:sz="0" w:space="0" w:color="auto"/>
        <w:bottom w:val="none" w:sz="0" w:space="0" w:color="auto"/>
        <w:right w:val="none" w:sz="0" w:space="0" w:color="auto"/>
      </w:divBdr>
    </w:div>
    <w:div w:id="624623736">
      <w:bodyDiv w:val="1"/>
      <w:marLeft w:val="0"/>
      <w:marRight w:val="0"/>
      <w:marTop w:val="0"/>
      <w:marBottom w:val="0"/>
      <w:divBdr>
        <w:top w:val="none" w:sz="0" w:space="0" w:color="auto"/>
        <w:left w:val="none" w:sz="0" w:space="0" w:color="auto"/>
        <w:bottom w:val="none" w:sz="0" w:space="0" w:color="auto"/>
        <w:right w:val="none" w:sz="0" w:space="0" w:color="auto"/>
      </w:divBdr>
    </w:div>
    <w:div w:id="659386240">
      <w:bodyDiv w:val="1"/>
      <w:marLeft w:val="0"/>
      <w:marRight w:val="0"/>
      <w:marTop w:val="0"/>
      <w:marBottom w:val="0"/>
      <w:divBdr>
        <w:top w:val="none" w:sz="0" w:space="0" w:color="auto"/>
        <w:left w:val="none" w:sz="0" w:space="0" w:color="auto"/>
        <w:bottom w:val="none" w:sz="0" w:space="0" w:color="auto"/>
        <w:right w:val="none" w:sz="0" w:space="0" w:color="auto"/>
      </w:divBdr>
    </w:div>
    <w:div w:id="672610529">
      <w:bodyDiv w:val="1"/>
      <w:marLeft w:val="0"/>
      <w:marRight w:val="0"/>
      <w:marTop w:val="0"/>
      <w:marBottom w:val="0"/>
      <w:divBdr>
        <w:top w:val="none" w:sz="0" w:space="0" w:color="auto"/>
        <w:left w:val="none" w:sz="0" w:space="0" w:color="auto"/>
        <w:bottom w:val="none" w:sz="0" w:space="0" w:color="auto"/>
        <w:right w:val="none" w:sz="0" w:space="0" w:color="auto"/>
      </w:divBdr>
    </w:div>
    <w:div w:id="685208052">
      <w:bodyDiv w:val="1"/>
      <w:marLeft w:val="0"/>
      <w:marRight w:val="0"/>
      <w:marTop w:val="0"/>
      <w:marBottom w:val="0"/>
      <w:divBdr>
        <w:top w:val="none" w:sz="0" w:space="0" w:color="auto"/>
        <w:left w:val="none" w:sz="0" w:space="0" w:color="auto"/>
        <w:bottom w:val="none" w:sz="0" w:space="0" w:color="auto"/>
        <w:right w:val="none" w:sz="0" w:space="0" w:color="auto"/>
      </w:divBdr>
    </w:div>
    <w:div w:id="723410057">
      <w:bodyDiv w:val="1"/>
      <w:marLeft w:val="0"/>
      <w:marRight w:val="0"/>
      <w:marTop w:val="0"/>
      <w:marBottom w:val="0"/>
      <w:divBdr>
        <w:top w:val="none" w:sz="0" w:space="0" w:color="auto"/>
        <w:left w:val="none" w:sz="0" w:space="0" w:color="auto"/>
        <w:bottom w:val="none" w:sz="0" w:space="0" w:color="auto"/>
        <w:right w:val="none" w:sz="0" w:space="0" w:color="auto"/>
      </w:divBdr>
    </w:div>
    <w:div w:id="764377432">
      <w:bodyDiv w:val="1"/>
      <w:marLeft w:val="0"/>
      <w:marRight w:val="0"/>
      <w:marTop w:val="0"/>
      <w:marBottom w:val="0"/>
      <w:divBdr>
        <w:top w:val="none" w:sz="0" w:space="0" w:color="auto"/>
        <w:left w:val="none" w:sz="0" w:space="0" w:color="auto"/>
        <w:bottom w:val="none" w:sz="0" w:space="0" w:color="auto"/>
        <w:right w:val="none" w:sz="0" w:space="0" w:color="auto"/>
      </w:divBdr>
    </w:div>
    <w:div w:id="768350625">
      <w:bodyDiv w:val="1"/>
      <w:marLeft w:val="0"/>
      <w:marRight w:val="0"/>
      <w:marTop w:val="0"/>
      <w:marBottom w:val="0"/>
      <w:divBdr>
        <w:top w:val="none" w:sz="0" w:space="0" w:color="auto"/>
        <w:left w:val="none" w:sz="0" w:space="0" w:color="auto"/>
        <w:bottom w:val="none" w:sz="0" w:space="0" w:color="auto"/>
        <w:right w:val="none" w:sz="0" w:space="0" w:color="auto"/>
      </w:divBdr>
    </w:div>
    <w:div w:id="774208835">
      <w:bodyDiv w:val="1"/>
      <w:marLeft w:val="0"/>
      <w:marRight w:val="0"/>
      <w:marTop w:val="0"/>
      <w:marBottom w:val="0"/>
      <w:divBdr>
        <w:top w:val="none" w:sz="0" w:space="0" w:color="auto"/>
        <w:left w:val="none" w:sz="0" w:space="0" w:color="auto"/>
        <w:bottom w:val="none" w:sz="0" w:space="0" w:color="auto"/>
        <w:right w:val="none" w:sz="0" w:space="0" w:color="auto"/>
      </w:divBdr>
    </w:div>
    <w:div w:id="826479953">
      <w:bodyDiv w:val="1"/>
      <w:marLeft w:val="0"/>
      <w:marRight w:val="0"/>
      <w:marTop w:val="0"/>
      <w:marBottom w:val="0"/>
      <w:divBdr>
        <w:top w:val="none" w:sz="0" w:space="0" w:color="auto"/>
        <w:left w:val="none" w:sz="0" w:space="0" w:color="auto"/>
        <w:bottom w:val="none" w:sz="0" w:space="0" w:color="auto"/>
        <w:right w:val="none" w:sz="0" w:space="0" w:color="auto"/>
      </w:divBdr>
    </w:div>
    <w:div w:id="826899047">
      <w:bodyDiv w:val="1"/>
      <w:marLeft w:val="0"/>
      <w:marRight w:val="0"/>
      <w:marTop w:val="0"/>
      <w:marBottom w:val="0"/>
      <w:divBdr>
        <w:top w:val="none" w:sz="0" w:space="0" w:color="auto"/>
        <w:left w:val="none" w:sz="0" w:space="0" w:color="auto"/>
        <w:bottom w:val="none" w:sz="0" w:space="0" w:color="auto"/>
        <w:right w:val="none" w:sz="0" w:space="0" w:color="auto"/>
      </w:divBdr>
    </w:div>
    <w:div w:id="888418177">
      <w:bodyDiv w:val="1"/>
      <w:marLeft w:val="0"/>
      <w:marRight w:val="0"/>
      <w:marTop w:val="0"/>
      <w:marBottom w:val="0"/>
      <w:divBdr>
        <w:top w:val="none" w:sz="0" w:space="0" w:color="auto"/>
        <w:left w:val="none" w:sz="0" w:space="0" w:color="auto"/>
        <w:bottom w:val="none" w:sz="0" w:space="0" w:color="auto"/>
        <w:right w:val="none" w:sz="0" w:space="0" w:color="auto"/>
      </w:divBdr>
    </w:div>
    <w:div w:id="900167730">
      <w:bodyDiv w:val="1"/>
      <w:marLeft w:val="0"/>
      <w:marRight w:val="0"/>
      <w:marTop w:val="0"/>
      <w:marBottom w:val="0"/>
      <w:divBdr>
        <w:top w:val="none" w:sz="0" w:space="0" w:color="auto"/>
        <w:left w:val="none" w:sz="0" w:space="0" w:color="auto"/>
        <w:bottom w:val="none" w:sz="0" w:space="0" w:color="auto"/>
        <w:right w:val="none" w:sz="0" w:space="0" w:color="auto"/>
      </w:divBdr>
    </w:div>
    <w:div w:id="906956376">
      <w:bodyDiv w:val="1"/>
      <w:marLeft w:val="0"/>
      <w:marRight w:val="0"/>
      <w:marTop w:val="0"/>
      <w:marBottom w:val="0"/>
      <w:divBdr>
        <w:top w:val="none" w:sz="0" w:space="0" w:color="auto"/>
        <w:left w:val="none" w:sz="0" w:space="0" w:color="auto"/>
        <w:bottom w:val="none" w:sz="0" w:space="0" w:color="auto"/>
        <w:right w:val="none" w:sz="0" w:space="0" w:color="auto"/>
      </w:divBdr>
    </w:div>
    <w:div w:id="966353828">
      <w:bodyDiv w:val="1"/>
      <w:marLeft w:val="0"/>
      <w:marRight w:val="0"/>
      <w:marTop w:val="0"/>
      <w:marBottom w:val="0"/>
      <w:divBdr>
        <w:top w:val="none" w:sz="0" w:space="0" w:color="auto"/>
        <w:left w:val="none" w:sz="0" w:space="0" w:color="auto"/>
        <w:bottom w:val="none" w:sz="0" w:space="0" w:color="auto"/>
        <w:right w:val="none" w:sz="0" w:space="0" w:color="auto"/>
      </w:divBdr>
    </w:div>
    <w:div w:id="1013580249">
      <w:bodyDiv w:val="1"/>
      <w:marLeft w:val="0"/>
      <w:marRight w:val="0"/>
      <w:marTop w:val="0"/>
      <w:marBottom w:val="0"/>
      <w:divBdr>
        <w:top w:val="none" w:sz="0" w:space="0" w:color="auto"/>
        <w:left w:val="none" w:sz="0" w:space="0" w:color="auto"/>
        <w:bottom w:val="none" w:sz="0" w:space="0" w:color="auto"/>
        <w:right w:val="none" w:sz="0" w:space="0" w:color="auto"/>
      </w:divBdr>
    </w:div>
    <w:div w:id="1020811850">
      <w:bodyDiv w:val="1"/>
      <w:marLeft w:val="0"/>
      <w:marRight w:val="0"/>
      <w:marTop w:val="0"/>
      <w:marBottom w:val="0"/>
      <w:divBdr>
        <w:top w:val="none" w:sz="0" w:space="0" w:color="auto"/>
        <w:left w:val="none" w:sz="0" w:space="0" w:color="auto"/>
        <w:bottom w:val="none" w:sz="0" w:space="0" w:color="auto"/>
        <w:right w:val="none" w:sz="0" w:space="0" w:color="auto"/>
      </w:divBdr>
    </w:div>
    <w:div w:id="1023828492">
      <w:bodyDiv w:val="1"/>
      <w:marLeft w:val="0"/>
      <w:marRight w:val="0"/>
      <w:marTop w:val="0"/>
      <w:marBottom w:val="0"/>
      <w:divBdr>
        <w:top w:val="none" w:sz="0" w:space="0" w:color="auto"/>
        <w:left w:val="none" w:sz="0" w:space="0" w:color="auto"/>
        <w:bottom w:val="none" w:sz="0" w:space="0" w:color="auto"/>
        <w:right w:val="none" w:sz="0" w:space="0" w:color="auto"/>
      </w:divBdr>
    </w:div>
    <w:div w:id="1040592324">
      <w:bodyDiv w:val="1"/>
      <w:marLeft w:val="0"/>
      <w:marRight w:val="0"/>
      <w:marTop w:val="0"/>
      <w:marBottom w:val="0"/>
      <w:divBdr>
        <w:top w:val="none" w:sz="0" w:space="0" w:color="auto"/>
        <w:left w:val="none" w:sz="0" w:space="0" w:color="auto"/>
        <w:bottom w:val="none" w:sz="0" w:space="0" w:color="auto"/>
        <w:right w:val="none" w:sz="0" w:space="0" w:color="auto"/>
      </w:divBdr>
    </w:div>
    <w:div w:id="1047030721">
      <w:bodyDiv w:val="1"/>
      <w:marLeft w:val="0"/>
      <w:marRight w:val="0"/>
      <w:marTop w:val="0"/>
      <w:marBottom w:val="0"/>
      <w:divBdr>
        <w:top w:val="none" w:sz="0" w:space="0" w:color="auto"/>
        <w:left w:val="none" w:sz="0" w:space="0" w:color="auto"/>
        <w:bottom w:val="none" w:sz="0" w:space="0" w:color="auto"/>
        <w:right w:val="none" w:sz="0" w:space="0" w:color="auto"/>
      </w:divBdr>
    </w:div>
    <w:div w:id="1070737376">
      <w:bodyDiv w:val="1"/>
      <w:marLeft w:val="0"/>
      <w:marRight w:val="0"/>
      <w:marTop w:val="0"/>
      <w:marBottom w:val="0"/>
      <w:divBdr>
        <w:top w:val="none" w:sz="0" w:space="0" w:color="auto"/>
        <w:left w:val="none" w:sz="0" w:space="0" w:color="auto"/>
        <w:bottom w:val="none" w:sz="0" w:space="0" w:color="auto"/>
        <w:right w:val="none" w:sz="0" w:space="0" w:color="auto"/>
      </w:divBdr>
    </w:div>
    <w:div w:id="1103112802">
      <w:bodyDiv w:val="1"/>
      <w:marLeft w:val="0"/>
      <w:marRight w:val="0"/>
      <w:marTop w:val="0"/>
      <w:marBottom w:val="0"/>
      <w:divBdr>
        <w:top w:val="none" w:sz="0" w:space="0" w:color="auto"/>
        <w:left w:val="none" w:sz="0" w:space="0" w:color="auto"/>
        <w:bottom w:val="none" w:sz="0" w:space="0" w:color="auto"/>
        <w:right w:val="none" w:sz="0" w:space="0" w:color="auto"/>
      </w:divBdr>
    </w:div>
    <w:div w:id="1117721536">
      <w:bodyDiv w:val="1"/>
      <w:marLeft w:val="0"/>
      <w:marRight w:val="0"/>
      <w:marTop w:val="0"/>
      <w:marBottom w:val="0"/>
      <w:divBdr>
        <w:top w:val="none" w:sz="0" w:space="0" w:color="auto"/>
        <w:left w:val="none" w:sz="0" w:space="0" w:color="auto"/>
        <w:bottom w:val="none" w:sz="0" w:space="0" w:color="auto"/>
        <w:right w:val="none" w:sz="0" w:space="0" w:color="auto"/>
      </w:divBdr>
    </w:div>
    <w:div w:id="1120566741">
      <w:bodyDiv w:val="1"/>
      <w:marLeft w:val="0"/>
      <w:marRight w:val="0"/>
      <w:marTop w:val="0"/>
      <w:marBottom w:val="0"/>
      <w:divBdr>
        <w:top w:val="none" w:sz="0" w:space="0" w:color="auto"/>
        <w:left w:val="none" w:sz="0" w:space="0" w:color="auto"/>
        <w:bottom w:val="none" w:sz="0" w:space="0" w:color="auto"/>
        <w:right w:val="none" w:sz="0" w:space="0" w:color="auto"/>
      </w:divBdr>
    </w:div>
    <w:div w:id="1123691476">
      <w:bodyDiv w:val="1"/>
      <w:marLeft w:val="0"/>
      <w:marRight w:val="0"/>
      <w:marTop w:val="0"/>
      <w:marBottom w:val="0"/>
      <w:divBdr>
        <w:top w:val="none" w:sz="0" w:space="0" w:color="auto"/>
        <w:left w:val="none" w:sz="0" w:space="0" w:color="auto"/>
        <w:bottom w:val="none" w:sz="0" w:space="0" w:color="auto"/>
        <w:right w:val="none" w:sz="0" w:space="0" w:color="auto"/>
      </w:divBdr>
    </w:div>
    <w:div w:id="1143961506">
      <w:bodyDiv w:val="1"/>
      <w:marLeft w:val="0"/>
      <w:marRight w:val="0"/>
      <w:marTop w:val="0"/>
      <w:marBottom w:val="0"/>
      <w:divBdr>
        <w:top w:val="none" w:sz="0" w:space="0" w:color="auto"/>
        <w:left w:val="none" w:sz="0" w:space="0" w:color="auto"/>
        <w:bottom w:val="none" w:sz="0" w:space="0" w:color="auto"/>
        <w:right w:val="none" w:sz="0" w:space="0" w:color="auto"/>
      </w:divBdr>
    </w:div>
    <w:div w:id="1191802270">
      <w:bodyDiv w:val="1"/>
      <w:marLeft w:val="0"/>
      <w:marRight w:val="0"/>
      <w:marTop w:val="0"/>
      <w:marBottom w:val="0"/>
      <w:divBdr>
        <w:top w:val="none" w:sz="0" w:space="0" w:color="auto"/>
        <w:left w:val="none" w:sz="0" w:space="0" w:color="auto"/>
        <w:bottom w:val="none" w:sz="0" w:space="0" w:color="auto"/>
        <w:right w:val="none" w:sz="0" w:space="0" w:color="auto"/>
      </w:divBdr>
    </w:div>
    <w:div w:id="1203398971">
      <w:bodyDiv w:val="1"/>
      <w:marLeft w:val="0"/>
      <w:marRight w:val="0"/>
      <w:marTop w:val="0"/>
      <w:marBottom w:val="0"/>
      <w:divBdr>
        <w:top w:val="none" w:sz="0" w:space="0" w:color="auto"/>
        <w:left w:val="none" w:sz="0" w:space="0" w:color="auto"/>
        <w:bottom w:val="none" w:sz="0" w:space="0" w:color="auto"/>
        <w:right w:val="none" w:sz="0" w:space="0" w:color="auto"/>
      </w:divBdr>
    </w:div>
    <w:div w:id="1210268103">
      <w:bodyDiv w:val="1"/>
      <w:marLeft w:val="0"/>
      <w:marRight w:val="0"/>
      <w:marTop w:val="0"/>
      <w:marBottom w:val="0"/>
      <w:divBdr>
        <w:top w:val="none" w:sz="0" w:space="0" w:color="auto"/>
        <w:left w:val="none" w:sz="0" w:space="0" w:color="auto"/>
        <w:bottom w:val="none" w:sz="0" w:space="0" w:color="auto"/>
        <w:right w:val="none" w:sz="0" w:space="0" w:color="auto"/>
      </w:divBdr>
    </w:div>
    <w:div w:id="1243830051">
      <w:bodyDiv w:val="1"/>
      <w:marLeft w:val="0"/>
      <w:marRight w:val="0"/>
      <w:marTop w:val="0"/>
      <w:marBottom w:val="0"/>
      <w:divBdr>
        <w:top w:val="none" w:sz="0" w:space="0" w:color="auto"/>
        <w:left w:val="none" w:sz="0" w:space="0" w:color="auto"/>
        <w:bottom w:val="none" w:sz="0" w:space="0" w:color="auto"/>
        <w:right w:val="none" w:sz="0" w:space="0" w:color="auto"/>
      </w:divBdr>
    </w:div>
    <w:div w:id="1259869742">
      <w:bodyDiv w:val="1"/>
      <w:marLeft w:val="0"/>
      <w:marRight w:val="0"/>
      <w:marTop w:val="0"/>
      <w:marBottom w:val="0"/>
      <w:divBdr>
        <w:top w:val="none" w:sz="0" w:space="0" w:color="auto"/>
        <w:left w:val="none" w:sz="0" w:space="0" w:color="auto"/>
        <w:bottom w:val="none" w:sz="0" w:space="0" w:color="auto"/>
        <w:right w:val="none" w:sz="0" w:space="0" w:color="auto"/>
      </w:divBdr>
    </w:div>
    <w:div w:id="1269695519">
      <w:bodyDiv w:val="1"/>
      <w:marLeft w:val="0"/>
      <w:marRight w:val="0"/>
      <w:marTop w:val="0"/>
      <w:marBottom w:val="0"/>
      <w:divBdr>
        <w:top w:val="none" w:sz="0" w:space="0" w:color="auto"/>
        <w:left w:val="none" w:sz="0" w:space="0" w:color="auto"/>
        <w:bottom w:val="none" w:sz="0" w:space="0" w:color="auto"/>
        <w:right w:val="none" w:sz="0" w:space="0" w:color="auto"/>
      </w:divBdr>
    </w:div>
    <w:div w:id="1317102752">
      <w:bodyDiv w:val="1"/>
      <w:marLeft w:val="0"/>
      <w:marRight w:val="0"/>
      <w:marTop w:val="0"/>
      <w:marBottom w:val="0"/>
      <w:divBdr>
        <w:top w:val="none" w:sz="0" w:space="0" w:color="auto"/>
        <w:left w:val="none" w:sz="0" w:space="0" w:color="auto"/>
        <w:bottom w:val="none" w:sz="0" w:space="0" w:color="auto"/>
        <w:right w:val="none" w:sz="0" w:space="0" w:color="auto"/>
      </w:divBdr>
    </w:div>
    <w:div w:id="1332293791">
      <w:bodyDiv w:val="1"/>
      <w:marLeft w:val="0"/>
      <w:marRight w:val="0"/>
      <w:marTop w:val="0"/>
      <w:marBottom w:val="0"/>
      <w:divBdr>
        <w:top w:val="none" w:sz="0" w:space="0" w:color="auto"/>
        <w:left w:val="none" w:sz="0" w:space="0" w:color="auto"/>
        <w:bottom w:val="none" w:sz="0" w:space="0" w:color="auto"/>
        <w:right w:val="none" w:sz="0" w:space="0" w:color="auto"/>
      </w:divBdr>
    </w:div>
    <w:div w:id="1376587297">
      <w:bodyDiv w:val="1"/>
      <w:marLeft w:val="0"/>
      <w:marRight w:val="0"/>
      <w:marTop w:val="0"/>
      <w:marBottom w:val="0"/>
      <w:divBdr>
        <w:top w:val="none" w:sz="0" w:space="0" w:color="auto"/>
        <w:left w:val="none" w:sz="0" w:space="0" w:color="auto"/>
        <w:bottom w:val="none" w:sz="0" w:space="0" w:color="auto"/>
        <w:right w:val="none" w:sz="0" w:space="0" w:color="auto"/>
      </w:divBdr>
    </w:div>
    <w:div w:id="1384060575">
      <w:bodyDiv w:val="1"/>
      <w:marLeft w:val="0"/>
      <w:marRight w:val="0"/>
      <w:marTop w:val="0"/>
      <w:marBottom w:val="0"/>
      <w:divBdr>
        <w:top w:val="none" w:sz="0" w:space="0" w:color="auto"/>
        <w:left w:val="none" w:sz="0" w:space="0" w:color="auto"/>
        <w:bottom w:val="none" w:sz="0" w:space="0" w:color="auto"/>
        <w:right w:val="none" w:sz="0" w:space="0" w:color="auto"/>
      </w:divBdr>
    </w:div>
    <w:div w:id="1401832439">
      <w:bodyDiv w:val="1"/>
      <w:marLeft w:val="0"/>
      <w:marRight w:val="0"/>
      <w:marTop w:val="0"/>
      <w:marBottom w:val="0"/>
      <w:divBdr>
        <w:top w:val="none" w:sz="0" w:space="0" w:color="auto"/>
        <w:left w:val="none" w:sz="0" w:space="0" w:color="auto"/>
        <w:bottom w:val="none" w:sz="0" w:space="0" w:color="auto"/>
        <w:right w:val="none" w:sz="0" w:space="0" w:color="auto"/>
      </w:divBdr>
    </w:div>
    <w:div w:id="1469543152">
      <w:bodyDiv w:val="1"/>
      <w:marLeft w:val="0"/>
      <w:marRight w:val="0"/>
      <w:marTop w:val="0"/>
      <w:marBottom w:val="0"/>
      <w:divBdr>
        <w:top w:val="none" w:sz="0" w:space="0" w:color="auto"/>
        <w:left w:val="none" w:sz="0" w:space="0" w:color="auto"/>
        <w:bottom w:val="none" w:sz="0" w:space="0" w:color="auto"/>
        <w:right w:val="none" w:sz="0" w:space="0" w:color="auto"/>
      </w:divBdr>
    </w:div>
    <w:div w:id="1480148359">
      <w:bodyDiv w:val="1"/>
      <w:marLeft w:val="0"/>
      <w:marRight w:val="0"/>
      <w:marTop w:val="0"/>
      <w:marBottom w:val="0"/>
      <w:divBdr>
        <w:top w:val="none" w:sz="0" w:space="0" w:color="auto"/>
        <w:left w:val="none" w:sz="0" w:space="0" w:color="auto"/>
        <w:bottom w:val="none" w:sz="0" w:space="0" w:color="auto"/>
        <w:right w:val="none" w:sz="0" w:space="0" w:color="auto"/>
      </w:divBdr>
    </w:div>
    <w:div w:id="1484464987">
      <w:bodyDiv w:val="1"/>
      <w:marLeft w:val="0"/>
      <w:marRight w:val="0"/>
      <w:marTop w:val="0"/>
      <w:marBottom w:val="0"/>
      <w:divBdr>
        <w:top w:val="none" w:sz="0" w:space="0" w:color="auto"/>
        <w:left w:val="none" w:sz="0" w:space="0" w:color="auto"/>
        <w:bottom w:val="none" w:sz="0" w:space="0" w:color="auto"/>
        <w:right w:val="none" w:sz="0" w:space="0" w:color="auto"/>
      </w:divBdr>
    </w:div>
    <w:div w:id="1552812131">
      <w:bodyDiv w:val="1"/>
      <w:marLeft w:val="0"/>
      <w:marRight w:val="0"/>
      <w:marTop w:val="0"/>
      <w:marBottom w:val="0"/>
      <w:divBdr>
        <w:top w:val="none" w:sz="0" w:space="0" w:color="auto"/>
        <w:left w:val="none" w:sz="0" w:space="0" w:color="auto"/>
        <w:bottom w:val="none" w:sz="0" w:space="0" w:color="auto"/>
        <w:right w:val="none" w:sz="0" w:space="0" w:color="auto"/>
      </w:divBdr>
    </w:div>
    <w:div w:id="1559589536">
      <w:bodyDiv w:val="1"/>
      <w:marLeft w:val="0"/>
      <w:marRight w:val="0"/>
      <w:marTop w:val="0"/>
      <w:marBottom w:val="0"/>
      <w:divBdr>
        <w:top w:val="none" w:sz="0" w:space="0" w:color="auto"/>
        <w:left w:val="none" w:sz="0" w:space="0" w:color="auto"/>
        <w:bottom w:val="none" w:sz="0" w:space="0" w:color="auto"/>
        <w:right w:val="none" w:sz="0" w:space="0" w:color="auto"/>
      </w:divBdr>
    </w:div>
    <w:div w:id="1569264031">
      <w:bodyDiv w:val="1"/>
      <w:marLeft w:val="0"/>
      <w:marRight w:val="0"/>
      <w:marTop w:val="0"/>
      <w:marBottom w:val="0"/>
      <w:divBdr>
        <w:top w:val="none" w:sz="0" w:space="0" w:color="auto"/>
        <w:left w:val="none" w:sz="0" w:space="0" w:color="auto"/>
        <w:bottom w:val="none" w:sz="0" w:space="0" w:color="auto"/>
        <w:right w:val="none" w:sz="0" w:space="0" w:color="auto"/>
      </w:divBdr>
    </w:div>
    <w:div w:id="1604411512">
      <w:bodyDiv w:val="1"/>
      <w:marLeft w:val="0"/>
      <w:marRight w:val="0"/>
      <w:marTop w:val="0"/>
      <w:marBottom w:val="0"/>
      <w:divBdr>
        <w:top w:val="none" w:sz="0" w:space="0" w:color="auto"/>
        <w:left w:val="none" w:sz="0" w:space="0" w:color="auto"/>
        <w:bottom w:val="none" w:sz="0" w:space="0" w:color="auto"/>
        <w:right w:val="none" w:sz="0" w:space="0" w:color="auto"/>
      </w:divBdr>
    </w:div>
    <w:div w:id="1628120122">
      <w:bodyDiv w:val="1"/>
      <w:marLeft w:val="0"/>
      <w:marRight w:val="0"/>
      <w:marTop w:val="0"/>
      <w:marBottom w:val="0"/>
      <w:divBdr>
        <w:top w:val="none" w:sz="0" w:space="0" w:color="auto"/>
        <w:left w:val="none" w:sz="0" w:space="0" w:color="auto"/>
        <w:bottom w:val="none" w:sz="0" w:space="0" w:color="auto"/>
        <w:right w:val="none" w:sz="0" w:space="0" w:color="auto"/>
      </w:divBdr>
    </w:div>
    <w:div w:id="1656834127">
      <w:bodyDiv w:val="1"/>
      <w:marLeft w:val="0"/>
      <w:marRight w:val="0"/>
      <w:marTop w:val="0"/>
      <w:marBottom w:val="0"/>
      <w:divBdr>
        <w:top w:val="none" w:sz="0" w:space="0" w:color="auto"/>
        <w:left w:val="none" w:sz="0" w:space="0" w:color="auto"/>
        <w:bottom w:val="none" w:sz="0" w:space="0" w:color="auto"/>
        <w:right w:val="none" w:sz="0" w:space="0" w:color="auto"/>
      </w:divBdr>
    </w:div>
    <w:div w:id="1671525806">
      <w:bodyDiv w:val="1"/>
      <w:marLeft w:val="0"/>
      <w:marRight w:val="0"/>
      <w:marTop w:val="0"/>
      <w:marBottom w:val="0"/>
      <w:divBdr>
        <w:top w:val="none" w:sz="0" w:space="0" w:color="auto"/>
        <w:left w:val="none" w:sz="0" w:space="0" w:color="auto"/>
        <w:bottom w:val="none" w:sz="0" w:space="0" w:color="auto"/>
        <w:right w:val="none" w:sz="0" w:space="0" w:color="auto"/>
      </w:divBdr>
    </w:div>
    <w:div w:id="1687367123">
      <w:bodyDiv w:val="1"/>
      <w:marLeft w:val="0"/>
      <w:marRight w:val="0"/>
      <w:marTop w:val="0"/>
      <w:marBottom w:val="0"/>
      <w:divBdr>
        <w:top w:val="none" w:sz="0" w:space="0" w:color="auto"/>
        <w:left w:val="none" w:sz="0" w:space="0" w:color="auto"/>
        <w:bottom w:val="none" w:sz="0" w:space="0" w:color="auto"/>
        <w:right w:val="none" w:sz="0" w:space="0" w:color="auto"/>
      </w:divBdr>
    </w:div>
    <w:div w:id="1700356937">
      <w:bodyDiv w:val="1"/>
      <w:marLeft w:val="0"/>
      <w:marRight w:val="0"/>
      <w:marTop w:val="0"/>
      <w:marBottom w:val="0"/>
      <w:divBdr>
        <w:top w:val="none" w:sz="0" w:space="0" w:color="auto"/>
        <w:left w:val="none" w:sz="0" w:space="0" w:color="auto"/>
        <w:bottom w:val="none" w:sz="0" w:space="0" w:color="auto"/>
        <w:right w:val="none" w:sz="0" w:space="0" w:color="auto"/>
      </w:divBdr>
    </w:div>
    <w:div w:id="1710036087">
      <w:bodyDiv w:val="1"/>
      <w:marLeft w:val="0"/>
      <w:marRight w:val="0"/>
      <w:marTop w:val="0"/>
      <w:marBottom w:val="0"/>
      <w:divBdr>
        <w:top w:val="none" w:sz="0" w:space="0" w:color="auto"/>
        <w:left w:val="none" w:sz="0" w:space="0" w:color="auto"/>
        <w:bottom w:val="none" w:sz="0" w:space="0" w:color="auto"/>
        <w:right w:val="none" w:sz="0" w:space="0" w:color="auto"/>
      </w:divBdr>
    </w:div>
    <w:div w:id="1716000675">
      <w:bodyDiv w:val="1"/>
      <w:marLeft w:val="0"/>
      <w:marRight w:val="0"/>
      <w:marTop w:val="0"/>
      <w:marBottom w:val="0"/>
      <w:divBdr>
        <w:top w:val="none" w:sz="0" w:space="0" w:color="auto"/>
        <w:left w:val="none" w:sz="0" w:space="0" w:color="auto"/>
        <w:bottom w:val="none" w:sz="0" w:space="0" w:color="auto"/>
        <w:right w:val="none" w:sz="0" w:space="0" w:color="auto"/>
      </w:divBdr>
    </w:div>
    <w:div w:id="1730225586">
      <w:bodyDiv w:val="1"/>
      <w:marLeft w:val="0"/>
      <w:marRight w:val="0"/>
      <w:marTop w:val="0"/>
      <w:marBottom w:val="0"/>
      <w:divBdr>
        <w:top w:val="none" w:sz="0" w:space="0" w:color="auto"/>
        <w:left w:val="none" w:sz="0" w:space="0" w:color="auto"/>
        <w:bottom w:val="none" w:sz="0" w:space="0" w:color="auto"/>
        <w:right w:val="none" w:sz="0" w:space="0" w:color="auto"/>
      </w:divBdr>
    </w:div>
    <w:div w:id="1773164728">
      <w:bodyDiv w:val="1"/>
      <w:marLeft w:val="0"/>
      <w:marRight w:val="0"/>
      <w:marTop w:val="0"/>
      <w:marBottom w:val="0"/>
      <w:divBdr>
        <w:top w:val="none" w:sz="0" w:space="0" w:color="auto"/>
        <w:left w:val="none" w:sz="0" w:space="0" w:color="auto"/>
        <w:bottom w:val="none" w:sz="0" w:space="0" w:color="auto"/>
        <w:right w:val="none" w:sz="0" w:space="0" w:color="auto"/>
      </w:divBdr>
    </w:div>
    <w:div w:id="1773237153">
      <w:bodyDiv w:val="1"/>
      <w:marLeft w:val="0"/>
      <w:marRight w:val="0"/>
      <w:marTop w:val="0"/>
      <w:marBottom w:val="0"/>
      <w:divBdr>
        <w:top w:val="none" w:sz="0" w:space="0" w:color="auto"/>
        <w:left w:val="none" w:sz="0" w:space="0" w:color="auto"/>
        <w:bottom w:val="none" w:sz="0" w:space="0" w:color="auto"/>
        <w:right w:val="none" w:sz="0" w:space="0" w:color="auto"/>
      </w:divBdr>
    </w:div>
    <w:div w:id="1831409765">
      <w:bodyDiv w:val="1"/>
      <w:marLeft w:val="0"/>
      <w:marRight w:val="0"/>
      <w:marTop w:val="0"/>
      <w:marBottom w:val="0"/>
      <w:divBdr>
        <w:top w:val="none" w:sz="0" w:space="0" w:color="auto"/>
        <w:left w:val="none" w:sz="0" w:space="0" w:color="auto"/>
        <w:bottom w:val="none" w:sz="0" w:space="0" w:color="auto"/>
        <w:right w:val="none" w:sz="0" w:space="0" w:color="auto"/>
      </w:divBdr>
    </w:div>
    <w:div w:id="1851530964">
      <w:bodyDiv w:val="1"/>
      <w:marLeft w:val="0"/>
      <w:marRight w:val="0"/>
      <w:marTop w:val="0"/>
      <w:marBottom w:val="0"/>
      <w:divBdr>
        <w:top w:val="none" w:sz="0" w:space="0" w:color="auto"/>
        <w:left w:val="none" w:sz="0" w:space="0" w:color="auto"/>
        <w:bottom w:val="none" w:sz="0" w:space="0" w:color="auto"/>
        <w:right w:val="none" w:sz="0" w:space="0" w:color="auto"/>
      </w:divBdr>
    </w:div>
    <w:div w:id="1857495916">
      <w:bodyDiv w:val="1"/>
      <w:marLeft w:val="0"/>
      <w:marRight w:val="0"/>
      <w:marTop w:val="0"/>
      <w:marBottom w:val="0"/>
      <w:divBdr>
        <w:top w:val="none" w:sz="0" w:space="0" w:color="auto"/>
        <w:left w:val="none" w:sz="0" w:space="0" w:color="auto"/>
        <w:bottom w:val="none" w:sz="0" w:space="0" w:color="auto"/>
        <w:right w:val="none" w:sz="0" w:space="0" w:color="auto"/>
      </w:divBdr>
    </w:div>
    <w:div w:id="1866744991">
      <w:bodyDiv w:val="1"/>
      <w:marLeft w:val="0"/>
      <w:marRight w:val="0"/>
      <w:marTop w:val="0"/>
      <w:marBottom w:val="0"/>
      <w:divBdr>
        <w:top w:val="none" w:sz="0" w:space="0" w:color="auto"/>
        <w:left w:val="none" w:sz="0" w:space="0" w:color="auto"/>
        <w:bottom w:val="none" w:sz="0" w:space="0" w:color="auto"/>
        <w:right w:val="none" w:sz="0" w:space="0" w:color="auto"/>
      </w:divBdr>
    </w:div>
    <w:div w:id="1876186643">
      <w:bodyDiv w:val="1"/>
      <w:marLeft w:val="0"/>
      <w:marRight w:val="0"/>
      <w:marTop w:val="0"/>
      <w:marBottom w:val="0"/>
      <w:divBdr>
        <w:top w:val="none" w:sz="0" w:space="0" w:color="auto"/>
        <w:left w:val="none" w:sz="0" w:space="0" w:color="auto"/>
        <w:bottom w:val="none" w:sz="0" w:space="0" w:color="auto"/>
        <w:right w:val="none" w:sz="0" w:space="0" w:color="auto"/>
      </w:divBdr>
    </w:div>
    <w:div w:id="1912036541">
      <w:bodyDiv w:val="1"/>
      <w:marLeft w:val="0"/>
      <w:marRight w:val="0"/>
      <w:marTop w:val="0"/>
      <w:marBottom w:val="0"/>
      <w:divBdr>
        <w:top w:val="none" w:sz="0" w:space="0" w:color="auto"/>
        <w:left w:val="none" w:sz="0" w:space="0" w:color="auto"/>
        <w:bottom w:val="none" w:sz="0" w:space="0" w:color="auto"/>
        <w:right w:val="none" w:sz="0" w:space="0" w:color="auto"/>
      </w:divBdr>
    </w:div>
    <w:div w:id="1912962801">
      <w:bodyDiv w:val="1"/>
      <w:marLeft w:val="0"/>
      <w:marRight w:val="0"/>
      <w:marTop w:val="0"/>
      <w:marBottom w:val="0"/>
      <w:divBdr>
        <w:top w:val="none" w:sz="0" w:space="0" w:color="auto"/>
        <w:left w:val="none" w:sz="0" w:space="0" w:color="auto"/>
        <w:bottom w:val="none" w:sz="0" w:space="0" w:color="auto"/>
        <w:right w:val="none" w:sz="0" w:space="0" w:color="auto"/>
      </w:divBdr>
    </w:div>
    <w:div w:id="1939941964">
      <w:bodyDiv w:val="1"/>
      <w:marLeft w:val="0"/>
      <w:marRight w:val="0"/>
      <w:marTop w:val="0"/>
      <w:marBottom w:val="0"/>
      <w:divBdr>
        <w:top w:val="none" w:sz="0" w:space="0" w:color="auto"/>
        <w:left w:val="none" w:sz="0" w:space="0" w:color="auto"/>
        <w:bottom w:val="none" w:sz="0" w:space="0" w:color="auto"/>
        <w:right w:val="none" w:sz="0" w:space="0" w:color="auto"/>
      </w:divBdr>
    </w:div>
    <w:div w:id="1945069678">
      <w:bodyDiv w:val="1"/>
      <w:marLeft w:val="0"/>
      <w:marRight w:val="0"/>
      <w:marTop w:val="0"/>
      <w:marBottom w:val="0"/>
      <w:divBdr>
        <w:top w:val="none" w:sz="0" w:space="0" w:color="auto"/>
        <w:left w:val="none" w:sz="0" w:space="0" w:color="auto"/>
        <w:bottom w:val="none" w:sz="0" w:space="0" w:color="auto"/>
        <w:right w:val="none" w:sz="0" w:space="0" w:color="auto"/>
      </w:divBdr>
    </w:div>
    <w:div w:id="1945647627">
      <w:bodyDiv w:val="1"/>
      <w:marLeft w:val="0"/>
      <w:marRight w:val="0"/>
      <w:marTop w:val="0"/>
      <w:marBottom w:val="0"/>
      <w:divBdr>
        <w:top w:val="none" w:sz="0" w:space="0" w:color="auto"/>
        <w:left w:val="none" w:sz="0" w:space="0" w:color="auto"/>
        <w:bottom w:val="none" w:sz="0" w:space="0" w:color="auto"/>
        <w:right w:val="none" w:sz="0" w:space="0" w:color="auto"/>
      </w:divBdr>
    </w:div>
    <w:div w:id="1977949146">
      <w:bodyDiv w:val="1"/>
      <w:marLeft w:val="0"/>
      <w:marRight w:val="0"/>
      <w:marTop w:val="0"/>
      <w:marBottom w:val="0"/>
      <w:divBdr>
        <w:top w:val="none" w:sz="0" w:space="0" w:color="auto"/>
        <w:left w:val="none" w:sz="0" w:space="0" w:color="auto"/>
        <w:bottom w:val="none" w:sz="0" w:space="0" w:color="auto"/>
        <w:right w:val="none" w:sz="0" w:space="0" w:color="auto"/>
      </w:divBdr>
    </w:div>
    <w:div w:id="1985575414">
      <w:bodyDiv w:val="1"/>
      <w:marLeft w:val="0"/>
      <w:marRight w:val="0"/>
      <w:marTop w:val="0"/>
      <w:marBottom w:val="0"/>
      <w:divBdr>
        <w:top w:val="none" w:sz="0" w:space="0" w:color="auto"/>
        <w:left w:val="none" w:sz="0" w:space="0" w:color="auto"/>
        <w:bottom w:val="none" w:sz="0" w:space="0" w:color="auto"/>
        <w:right w:val="none" w:sz="0" w:space="0" w:color="auto"/>
      </w:divBdr>
    </w:div>
    <w:div w:id="1988708199">
      <w:bodyDiv w:val="1"/>
      <w:marLeft w:val="0"/>
      <w:marRight w:val="0"/>
      <w:marTop w:val="0"/>
      <w:marBottom w:val="0"/>
      <w:divBdr>
        <w:top w:val="none" w:sz="0" w:space="0" w:color="auto"/>
        <w:left w:val="none" w:sz="0" w:space="0" w:color="auto"/>
        <w:bottom w:val="none" w:sz="0" w:space="0" w:color="auto"/>
        <w:right w:val="none" w:sz="0" w:space="0" w:color="auto"/>
      </w:divBdr>
    </w:div>
    <w:div w:id="2018802798">
      <w:bodyDiv w:val="1"/>
      <w:marLeft w:val="0"/>
      <w:marRight w:val="0"/>
      <w:marTop w:val="0"/>
      <w:marBottom w:val="0"/>
      <w:divBdr>
        <w:top w:val="none" w:sz="0" w:space="0" w:color="auto"/>
        <w:left w:val="none" w:sz="0" w:space="0" w:color="auto"/>
        <w:bottom w:val="none" w:sz="0" w:space="0" w:color="auto"/>
        <w:right w:val="none" w:sz="0" w:space="0" w:color="auto"/>
      </w:divBdr>
    </w:div>
    <w:div w:id="2031563444">
      <w:bodyDiv w:val="1"/>
      <w:marLeft w:val="0"/>
      <w:marRight w:val="0"/>
      <w:marTop w:val="0"/>
      <w:marBottom w:val="0"/>
      <w:divBdr>
        <w:top w:val="none" w:sz="0" w:space="0" w:color="auto"/>
        <w:left w:val="none" w:sz="0" w:space="0" w:color="auto"/>
        <w:bottom w:val="none" w:sz="0" w:space="0" w:color="auto"/>
        <w:right w:val="none" w:sz="0" w:space="0" w:color="auto"/>
      </w:divBdr>
    </w:div>
    <w:div w:id="2035769749">
      <w:bodyDiv w:val="1"/>
      <w:marLeft w:val="0"/>
      <w:marRight w:val="0"/>
      <w:marTop w:val="0"/>
      <w:marBottom w:val="0"/>
      <w:divBdr>
        <w:top w:val="none" w:sz="0" w:space="0" w:color="auto"/>
        <w:left w:val="none" w:sz="0" w:space="0" w:color="auto"/>
        <w:bottom w:val="none" w:sz="0" w:space="0" w:color="auto"/>
        <w:right w:val="none" w:sz="0" w:space="0" w:color="auto"/>
      </w:divBdr>
    </w:div>
    <w:div w:id="2053578747">
      <w:bodyDiv w:val="1"/>
      <w:marLeft w:val="0"/>
      <w:marRight w:val="0"/>
      <w:marTop w:val="0"/>
      <w:marBottom w:val="0"/>
      <w:divBdr>
        <w:top w:val="none" w:sz="0" w:space="0" w:color="auto"/>
        <w:left w:val="none" w:sz="0" w:space="0" w:color="auto"/>
        <w:bottom w:val="none" w:sz="0" w:space="0" w:color="auto"/>
        <w:right w:val="none" w:sz="0" w:space="0" w:color="auto"/>
      </w:divBdr>
    </w:div>
    <w:div w:id="2059011196">
      <w:bodyDiv w:val="1"/>
      <w:marLeft w:val="0"/>
      <w:marRight w:val="0"/>
      <w:marTop w:val="0"/>
      <w:marBottom w:val="0"/>
      <w:divBdr>
        <w:top w:val="none" w:sz="0" w:space="0" w:color="auto"/>
        <w:left w:val="none" w:sz="0" w:space="0" w:color="auto"/>
        <w:bottom w:val="none" w:sz="0" w:space="0" w:color="auto"/>
        <w:right w:val="none" w:sz="0" w:space="0" w:color="auto"/>
      </w:divBdr>
    </w:div>
    <w:div w:id="2085449663">
      <w:bodyDiv w:val="1"/>
      <w:marLeft w:val="0"/>
      <w:marRight w:val="0"/>
      <w:marTop w:val="0"/>
      <w:marBottom w:val="0"/>
      <w:divBdr>
        <w:top w:val="none" w:sz="0" w:space="0" w:color="auto"/>
        <w:left w:val="none" w:sz="0" w:space="0" w:color="auto"/>
        <w:bottom w:val="none" w:sz="0" w:space="0" w:color="auto"/>
        <w:right w:val="none" w:sz="0" w:space="0" w:color="auto"/>
      </w:divBdr>
    </w:div>
    <w:div w:id="2085911020">
      <w:bodyDiv w:val="1"/>
      <w:marLeft w:val="0"/>
      <w:marRight w:val="0"/>
      <w:marTop w:val="0"/>
      <w:marBottom w:val="0"/>
      <w:divBdr>
        <w:top w:val="none" w:sz="0" w:space="0" w:color="auto"/>
        <w:left w:val="none" w:sz="0" w:space="0" w:color="auto"/>
        <w:bottom w:val="none" w:sz="0" w:space="0" w:color="auto"/>
        <w:right w:val="none" w:sz="0" w:space="0" w:color="auto"/>
      </w:divBdr>
    </w:div>
    <w:div w:id="2097167170">
      <w:bodyDiv w:val="1"/>
      <w:marLeft w:val="0"/>
      <w:marRight w:val="0"/>
      <w:marTop w:val="0"/>
      <w:marBottom w:val="0"/>
      <w:divBdr>
        <w:top w:val="none" w:sz="0" w:space="0" w:color="auto"/>
        <w:left w:val="none" w:sz="0" w:space="0" w:color="auto"/>
        <w:bottom w:val="none" w:sz="0" w:space="0" w:color="auto"/>
        <w:right w:val="none" w:sz="0" w:space="0" w:color="auto"/>
      </w:divBdr>
    </w:div>
    <w:div w:id="2113629312">
      <w:bodyDiv w:val="1"/>
      <w:marLeft w:val="0"/>
      <w:marRight w:val="0"/>
      <w:marTop w:val="0"/>
      <w:marBottom w:val="0"/>
      <w:divBdr>
        <w:top w:val="none" w:sz="0" w:space="0" w:color="auto"/>
        <w:left w:val="none" w:sz="0" w:space="0" w:color="auto"/>
        <w:bottom w:val="none" w:sz="0" w:space="0" w:color="auto"/>
        <w:right w:val="none" w:sz="0" w:space="0" w:color="auto"/>
      </w:divBdr>
    </w:div>
    <w:div w:id="2115856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ballarat.catholic.org.au/parish/ballarat-east/"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allarat.catholic.org.au/parish/ballarat-east/"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www.ballarat.catholic.org.au"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atholicnewsagency.com/news/255793/examining-the-synod-on-synodality-s-conversation-in-the-spir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3.jpg@01DB14D8.4B3FDE90" TargetMode="External"/><Relationship Id="rId22" Type="http://schemas.openxmlformats.org/officeDocument/2006/relationships/header" Target="head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Fletcher\AppData\Roaming\Microsoft\Templates\Financial%20business%20newsletter%20(2%20pages).dotx" TargetMode="External"/></Relationships>
</file>

<file path=word/theme/theme1.xml><?xml version="1.0" encoding="utf-8"?>
<a:theme xmlns:a="http://schemas.openxmlformats.org/drawingml/2006/main" name="Office Theme">
  <a:themeElements>
    <a:clrScheme name="Financial Business Brochure">
      <a:dk1>
        <a:srgbClr val="21212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8462A-20B9-461C-9747-BC82D12A1565}">
  <ds:schemaRefs>
    <ds:schemaRef ds:uri="http://schemas.microsoft.com/sharepoint/v3/contenttype/forms"/>
  </ds:schemaRefs>
</ds:datastoreItem>
</file>

<file path=customXml/itemProps2.xml><?xml version="1.0" encoding="utf-8"?>
<ds:datastoreItem xmlns:ds="http://schemas.openxmlformats.org/officeDocument/2006/customXml" ds:itemID="{93253BD9-3410-4D28-8723-5CF80F095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AA7A0A-4DBE-4C43-9B72-9351E188C5B3}">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85174054-011F-4FE2-A9A7-379468AEB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Financial business newsletter (2 pages).dotx</Template>
  <TotalTime>0</TotalTime>
  <Pages>4</Pages>
  <Words>1617</Words>
  <Characters>9221</Characters>
  <Application>Microsoft Office Word</Application>
  <DocSecurity>0</DocSecurity>
  <Lines>76</Lines>
  <Paragraphs>21</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SISTERS OF MERCY CELEBRATE</vt:lpstr>
      <vt:lpstr>        Melbourne Cup Lunch</vt:lpstr>
      <vt:lpstr>    Planned Giving Program</vt:lpstr>
      <vt:lpstr>    communion to the homebound</vt:lpstr>
      <vt:lpstr/>
      <vt:lpstr>ACKNOWLEDGEMENT MASS</vt:lpstr>
      <vt:lpstr>    WEDDING CONGRATULATIONS</vt:lpstr>
      <vt:lpstr>        Mass of Remembrance</vt:lpstr>
    </vt:vector>
  </TitlesOfParts>
  <Company/>
  <LinksUpToDate>false</LinksUpToDate>
  <CharactersWithSpaces>10817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2024-10-10T23:22:00Z</dcterms:created>
  <dcterms:modified xsi:type="dcterms:W3CDTF">2024-10-11T00:19:00Z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cee53ebbd61ab01549cf0f38df723c80a691cfaf4c45dd253c756bbbe71148dc</vt:lpwstr>
  </property>
</Properties>
</file>